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41F1C" w14:textId="77777777" w:rsidR="00D92F89" w:rsidRPr="00615963" w:rsidRDefault="00615963" w:rsidP="00067E79">
      <w:pPr>
        <w:pStyle w:val="Rubrik1"/>
        <w:ind w:left="4678"/>
        <w:rPr>
          <w:spacing w:val="-6"/>
          <w:sz w:val="44"/>
        </w:rPr>
      </w:pPr>
      <w:r w:rsidRPr="00615963">
        <w:rPr>
          <w:spacing w:val="-6"/>
          <w:sz w:val="44"/>
        </w:rPr>
        <w:t>Månadsbrev januari</w:t>
      </w:r>
    </w:p>
    <w:p w14:paraId="31BA3C6E" w14:textId="77777777" w:rsidR="00615963" w:rsidRDefault="00615963"/>
    <w:p w14:paraId="50AD17D5" w14:textId="77777777" w:rsidR="00777828" w:rsidRDefault="00615963">
      <w:r>
        <w:t xml:space="preserve">Hej på er ute i stugorna och god fortsättning. Hoppas att ni alla har avnjutit god mat och fått chans till att vila upp er under ledigheten. </w:t>
      </w:r>
    </w:p>
    <w:p w14:paraId="1B783859" w14:textId="77777777" w:rsidR="00615963" w:rsidRDefault="00615963">
      <w:r>
        <w:t>Nu är det ett nytt å</w:t>
      </w:r>
      <w:r w:rsidR="00F544B6">
        <w:t>r</w:t>
      </w:r>
      <w:bookmarkStart w:id="0" w:name="_GoBack"/>
      <w:bookmarkEnd w:id="0"/>
      <w:r>
        <w:t xml:space="preserve"> med nya möjligheter som stundar och vi på Hovshagaskolans fritidsavdelningar är riktigt laddade för vårterminen, hoppas att ni med är taggade!</w:t>
      </w:r>
    </w:p>
    <w:p w14:paraId="6E166C5F" w14:textId="77777777" w:rsidR="00615963" w:rsidRDefault="00615963">
      <w:r>
        <w:t xml:space="preserve">Men innan vi blickar framåt mot våren så tänkte jag att vi kunde blicka tillbaka lite till vad som hände under december, det låter bra </w:t>
      </w:r>
      <w:proofErr w:type="gramStart"/>
      <w:r>
        <w:t>va</w:t>
      </w:r>
      <w:proofErr w:type="gramEnd"/>
      <w:r>
        <w:t>?</w:t>
      </w:r>
    </w:p>
    <w:p w14:paraId="6D4861A2" w14:textId="77777777" w:rsidR="00615963" w:rsidRDefault="00615963">
      <w:r>
        <w:t xml:space="preserve">En stor aktivitet som avslutades i december med en </w:t>
      </w:r>
      <w:r w:rsidR="00A42399">
        <w:t>stor final var Talang. Efter många deltävlingar och semifinaler så vankades det final där fyra finalister skulle tävla en sista gång. Det vinnande bidraget (efter långa diskussioner bland juryn) blev ett sånguppträdande som bjöd på ljuva toner. Även de andra tre finalisterna kämpade på bra och genomförde fantastiska uppträdanden. Sammanfattningsvis tycker vi bland personalen att det var en bra genomförd aktivitet med många fantastiska uppträdanden och modiga elever. SUPERROLIGT!!</w:t>
      </w:r>
    </w:p>
    <w:p w14:paraId="0CD67E10" w14:textId="77777777" w:rsidR="00A42399" w:rsidRDefault="00A42399">
      <w:r>
        <w:rPr>
          <w:noProof/>
        </w:rPr>
        <w:drawing>
          <wp:anchor distT="0" distB="0" distL="114300" distR="114300" simplePos="0" relativeHeight="251658240" behindDoc="1" locked="0" layoutInCell="1" allowOverlap="1" wp14:anchorId="3DF5AF06" wp14:editId="154845D6">
            <wp:simplePos x="0" y="0"/>
            <wp:positionH relativeFrom="margin">
              <wp:posOffset>610235</wp:posOffset>
            </wp:positionH>
            <wp:positionV relativeFrom="paragraph">
              <wp:posOffset>224790</wp:posOffset>
            </wp:positionV>
            <wp:extent cx="1846580" cy="1384935"/>
            <wp:effectExtent l="2222" t="0" r="3493" b="3492"/>
            <wp:wrapTight wrapText="bothSides">
              <wp:wrapPolygon edited="0">
                <wp:start x="26" y="21635"/>
                <wp:lineTo x="21418" y="21635"/>
                <wp:lineTo x="21418" y="243"/>
                <wp:lineTo x="26" y="243"/>
                <wp:lineTo x="26" y="21635"/>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lang 1.JPG"/>
                    <pic:cNvPicPr/>
                  </pic:nvPicPr>
                  <pic:blipFill>
                    <a:blip r:embed="rId10"/>
                    <a:stretch>
                      <a:fillRect/>
                    </a:stretch>
                  </pic:blipFill>
                  <pic:spPr>
                    <a:xfrm rot="5400000">
                      <a:off x="0" y="0"/>
                      <a:ext cx="1846580" cy="1384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10ABCF41" wp14:editId="2A3AA00B">
            <wp:simplePos x="0" y="0"/>
            <wp:positionH relativeFrom="column">
              <wp:posOffset>2735249</wp:posOffset>
            </wp:positionH>
            <wp:positionV relativeFrom="paragraph">
              <wp:posOffset>6958</wp:posOffset>
            </wp:positionV>
            <wp:extent cx="2249805" cy="1687195"/>
            <wp:effectExtent l="0" t="0" r="0" b="8255"/>
            <wp:wrapTight wrapText="bothSides">
              <wp:wrapPolygon edited="0">
                <wp:start x="0" y="0"/>
                <wp:lineTo x="0" y="21462"/>
                <wp:lineTo x="21399" y="21462"/>
                <wp:lineTo x="21399"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lang 2.JPG"/>
                    <pic:cNvPicPr/>
                  </pic:nvPicPr>
                  <pic:blipFill>
                    <a:blip r:embed="rId11"/>
                    <a:stretch>
                      <a:fillRect/>
                    </a:stretch>
                  </pic:blipFill>
                  <pic:spPr>
                    <a:xfrm>
                      <a:off x="0" y="0"/>
                      <a:ext cx="2249805" cy="1687195"/>
                    </a:xfrm>
                    <a:prstGeom prst="rect">
                      <a:avLst/>
                    </a:prstGeom>
                  </pic:spPr>
                </pic:pic>
              </a:graphicData>
            </a:graphic>
            <wp14:sizeRelH relativeFrom="margin">
              <wp14:pctWidth>0</wp14:pctWidth>
            </wp14:sizeRelH>
            <wp14:sizeRelV relativeFrom="margin">
              <wp14:pctHeight>0</wp14:pctHeight>
            </wp14:sizeRelV>
          </wp:anchor>
        </w:drawing>
      </w:r>
    </w:p>
    <w:p w14:paraId="1BAEE92E" w14:textId="77777777" w:rsidR="00A42399" w:rsidRDefault="00A42399"/>
    <w:p w14:paraId="20345A7C" w14:textId="77777777" w:rsidR="00A42399" w:rsidRDefault="00A42399"/>
    <w:p w14:paraId="1380198C" w14:textId="77777777" w:rsidR="00A42399" w:rsidRPr="00A42399" w:rsidRDefault="00A42399" w:rsidP="00A42399"/>
    <w:p w14:paraId="3460C2D0" w14:textId="77777777" w:rsidR="00A42399" w:rsidRPr="00A42399" w:rsidRDefault="00A42399" w:rsidP="00A42399"/>
    <w:p w14:paraId="7F1E6CD1" w14:textId="77777777" w:rsidR="00A42399" w:rsidRPr="00A42399" w:rsidRDefault="00A42399" w:rsidP="00A42399"/>
    <w:p w14:paraId="4D41842A" w14:textId="77777777" w:rsidR="00A42399" w:rsidRDefault="00A42399" w:rsidP="00A42399"/>
    <w:p w14:paraId="65780B02" w14:textId="77777777" w:rsidR="00463F52" w:rsidRDefault="00463F52" w:rsidP="00A42399">
      <w:pPr>
        <w:tabs>
          <w:tab w:val="left" w:pos="1690"/>
        </w:tabs>
      </w:pPr>
      <w:r>
        <w:t>Utöver en massa olika typer av julskapande (pepparkaksbak, julkort, julbilder mm) så hanns det även med att baka hallongrottor för de elever som deltagit i bokslukarna. Som ni kan se på bilderna hade bakverken alla möjliga former vilket tyder på att kreativiteten hos Hovshagaskolans elever är skyhög! Riktigt imponerande!!</w:t>
      </w:r>
    </w:p>
    <w:p w14:paraId="494B3E11" w14:textId="77777777" w:rsidR="00463F52" w:rsidRDefault="00463F52" w:rsidP="00A42399">
      <w:pPr>
        <w:tabs>
          <w:tab w:val="left" w:pos="1690"/>
        </w:tabs>
      </w:pPr>
      <w:r>
        <w:rPr>
          <w:noProof/>
        </w:rPr>
        <w:drawing>
          <wp:anchor distT="0" distB="0" distL="114300" distR="114300" simplePos="0" relativeHeight="251660288" behindDoc="1" locked="0" layoutInCell="1" allowOverlap="1" wp14:anchorId="44D59143" wp14:editId="50328A6F">
            <wp:simplePos x="0" y="0"/>
            <wp:positionH relativeFrom="margin">
              <wp:align>center</wp:align>
            </wp:positionH>
            <wp:positionV relativeFrom="paragraph">
              <wp:posOffset>5659</wp:posOffset>
            </wp:positionV>
            <wp:extent cx="2051050" cy="1537970"/>
            <wp:effectExtent l="0" t="0" r="6350" b="5080"/>
            <wp:wrapTight wrapText="bothSides">
              <wp:wrapPolygon edited="0">
                <wp:start x="0" y="0"/>
                <wp:lineTo x="0" y="21404"/>
                <wp:lineTo x="21466" y="21404"/>
                <wp:lineTo x="21466"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k.JPG"/>
                    <pic:cNvPicPr/>
                  </pic:nvPicPr>
                  <pic:blipFill>
                    <a:blip r:embed="rId12"/>
                    <a:stretch>
                      <a:fillRect/>
                    </a:stretch>
                  </pic:blipFill>
                  <pic:spPr>
                    <a:xfrm>
                      <a:off x="0" y="0"/>
                      <a:ext cx="2051050" cy="1537970"/>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6698F30E" w14:textId="77777777" w:rsidR="00463F52" w:rsidRDefault="00463F52" w:rsidP="00463F52"/>
    <w:p w14:paraId="14B15AF9" w14:textId="77777777" w:rsidR="00463F52" w:rsidRDefault="00463F52" w:rsidP="00463F52"/>
    <w:p w14:paraId="72FBB1BC" w14:textId="77777777" w:rsidR="00463F52" w:rsidRDefault="00463F52" w:rsidP="00463F52"/>
    <w:p w14:paraId="3CDE6ABD" w14:textId="77777777" w:rsidR="00463F52" w:rsidRDefault="00463F52" w:rsidP="00463F52"/>
    <w:p w14:paraId="3BB1AECD" w14:textId="77777777" w:rsidR="00463F52" w:rsidRDefault="00463F52" w:rsidP="00463F52"/>
    <w:p w14:paraId="2A8BB5A8" w14:textId="77777777" w:rsidR="00463F52" w:rsidRPr="00463F52" w:rsidRDefault="002067D2" w:rsidP="00463F52">
      <w:r>
        <w:t xml:space="preserve">Avslutningsvis vill vi återigen önska alla en god fortsättning och även hoppas på att våren blir kanon. Ha det fint! </w:t>
      </w:r>
    </w:p>
    <w:sectPr w:rsidR="00463F52" w:rsidRPr="00463F52" w:rsidSect="00067E79">
      <w:headerReference w:type="even" r:id="rId13"/>
      <w:headerReference w:type="default" r:id="rId14"/>
      <w:footerReference w:type="default" r:id="rId15"/>
      <w:headerReference w:type="first" r:id="rId16"/>
      <w:pgSz w:w="11906" w:h="16838" w:code="9"/>
      <w:pgMar w:top="1440" w:right="1440" w:bottom="1440" w:left="1440" w:header="576"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36A55A" w14:textId="77777777" w:rsidR="00615963" w:rsidRDefault="00615963">
      <w:r>
        <w:separator/>
      </w:r>
    </w:p>
  </w:endnote>
  <w:endnote w:type="continuationSeparator" w:id="0">
    <w:p w14:paraId="4E945973" w14:textId="77777777" w:rsidR="00615963" w:rsidRDefault="00615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10BE8" w14:textId="77777777" w:rsidR="004913FD" w:rsidRPr="00D92F89" w:rsidRDefault="00911687" w:rsidP="00D92F89">
    <w:pPr>
      <w:pStyle w:val="Sidfot"/>
    </w:pPr>
    <w:r w:rsidRPr="00D92F89">
      <w:rPr>
        <w:lang w:bidi="sv-SE"/>
      </w:rPr>
      <w:t xml:space="preserve">Sida | </w:t>
    </w:r>
    <w:r w:rsidRPr="00D92F89">
      <w:rPr>
        <w:lang w:bidi="sv-SE"/>
      </w:rPr>
      <w:fldChar w:fldCharType="begin"/>
    </w:r>
    <w:r w:rsidRPr="00D92F89">
      <w:rPr>
        <w:lang w:bidi="sv-SE"/>
      </w:rPr>
      <w:instrText xml:space="preserve"> PAGE   \* MERGEFORMAT </w:instrText>
    </w:r>
    <w:r w:rsidRPr="00D92F89">
      <w:rPr>
        <w:lang w:bidi="sv-SE"/>
      </w:rPr>
      <w:fldChar w:fldCharType="separate"/>
    </w:r>
    <w:r w:rsidR="00777828">
      <w:rPr>
        <w:noProof/>
        <w:lang w:bidi="sv-SE"/>
      </w:rPr>
      <w:t>2</w:t>
    </w:r>
    <w:r w:rsidRPr="00D92F89">
      <w:rPr>
        <w:lang w:bidi="sv-S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A9F03" w14:textId="77777777" w:rsidR="00615963" w:rsidRDefault="00615963">
      <w:r>
        <w:separator/>
      </w:r>
    </w:p>
  </w:footnote>
  <w:footnote w:type="continuationSeparator" w:id="0">
    <w:p w14:paraId="1A607D1A" w14:textId="77777777" w:rsidR="00615963" w:rsidRDefault="006159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EF6AC" w14:textId="77777777" w:rsidR="004913FD" w:rsidRDefault="00347451">
    <w:pPr>
      <w:pStyle w:val="Sidhuvud"/>
    </w:pPr>
    <w:r>
      <w:rPr>
        <w:noProof/>
        <w:lang w:bidi="sv-SE"/>
      </w:rPr>
      <w:pict w14:anchorId="3A4BEF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5848" o:spid="_x0000_s2068" type="#_x0000_t75" style="position:absolute;margin-left:0;margin-top:0;width:526.1pt;height:706.1pt;z-index:-251657728;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46ED2" w14:textId="77777777" w:rsidR="004913FD" w:rsidRDefault="0058346F">
    <w:pPr>
      <w:pStyle w:val="Sidhuvud"/>
    </w:pPr>
    <w:r>
      <w:rPr>
        <w:noProof/>
        <w:lang w:eastAsia="sv-SE"/>
      </w:rPr>
      <mc:AlternateContent>
        <mc:Choice Requires="wps">
          <w:drawing>
            <wp:anchor distT="0" distB="0" distL="114300" distR="114300" simplePos="0" relativeHeight="251657728" behindDoc="1" locked="0" layoutInCell="1" allowOverlap="1" wp14:anchorId="0E344A35" wp14:editId="070F8383">
              <wp:simplePos x="0" y="0"/>
              <wp:positionH relativeFrom="page">
                <wp:align>center</wp:align>
              </wp:positionH>
              <wp:positionV relativeFrom="page">
                <wp:align>center</wp:align>
              </wp:positionV>
              <wp:extent cx="6684264" cy="8951976"/>
              <wp:effectExtent l="0" t="0" r="2540" b="1270"/>
              <wp:wrapNone/>
              <wp:docPr id="5" name="Rektangulär 5" descr="Snölandskap med träd"/>
              <wp:cNvGraphicFramePr/>
              <a:graphic xmlns:a="http://schemas.openxmlformats.org/drawingml/2006/main">
                <a:graphicData uri="http://schemas.microsoft.com/office/word/2010/wordprocessingShape">
                  <wps:wsp>
                    <wps:cNvSpPr/>
                    <wps:spPr>
                      <a:xfrm>
                        <a:off x="0" y="0"/>
                        <a:ext cx="6684264" cy="8951976"/>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86000</wp14:pctWidth>
              </wp14:sizeRelH>
              <wp14:sizeRelV relativeFrom="page">
                <wp14:pctHeight>89000</wp14:pctHeight>
              </wp14:sizeRelV>
            </wp:anchor>
          </w:drawing>
        </mc:Choice>
        <mc:Fallback>
          <w:pict>
            <v:rect w14:anchorId="2A75DD4A" id="Rektangulär 5" o:spid="_x0000_s1026" alt="Snölandskap med träd" style="position:absolute;margin-left:0;margin-top:0;width:526.3pt;height:704.9pt;z-index:-251658752;visibility:visible;mso-wrap-style:square;mso-width-percent:860;mso-height-percent:890;mso-wrap-distance-left:9pt;mso-wrap-distance-top:0;mso-wrap-distance-right:9pt;mso-wrap-distance-bottom:0;mso-position-horizontal:center;mso-position-horizontal-relative:page;mso-position-vertical:center;mso-position-vertical-relative:page;mso-width-percent:860;mso-height-percent:89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mfw3QIAABcGAAAOAAAAZHJzL2Uyb0RvYy54bWysVNtOGzEQfa/Uf7D8&#10;XjaJkgARGxSBqJAQIELFs+O1syt869i59Xv6Df0Bfqxje7NEgFqpah42M577mcvZ+VYrshbgG2tK&#10;2j/qUSIMt1VjliX99nj15YQSH5ipmLJGlHQnPD2ffv50tnETMbC1VZUAgk6Mn2xcSesQ3KQoPK+F&#10;Zv7IOmFQKC1oFpCFZVEB26B3rYpBrzcuNhYqB5YL7/H1MgvpNPmXUvBwJ6UXgaiSYm4hfSF9F/Fb&#10;TM/YZAnM1Q1v02D/kIVmjcGgnatLFhhZQfPOlW44WG9lOOJWF1bKhotUA1bT772pZl4zJ1ItCI53&#10;HUz+/7nlt+t7IE1V0hElhmls0YN4xoYtV+rlJxB8rYTniNjcvPxS2Ej/zBzRoiIBXn5WEcCN8xP0&#10;M3f30HIeyYjGVoKO/1gn2SbQdx3oYhsIx8fx+GQ4GA8p4Sg7OR31T4/H0Wvxau7Ah6/CahKJkgJ2&#10;NYHN1jc+ZNW9Soy2UI27apTa0y1uWMPfpyt35NLylRYm5BEDoVjA+fZ14zwlMBF6IRAxuK76eYB8&#10;ABF4HQNKDPyACea0OgFWc5iWMlHX2Jhm1owvRUQyY5eosFMi6inzICQ2CdEapMLTeogLBWTNcLAZ&#10;55hsP4tqVon8POrhr4Wys0jAJoev2ba+Wwdx9d77zlnm6mQ0FWm7usR6f0osG3cWKbI1oTPWjbHw&#10;kQOFVbWRs/4epAxNRGlhqx2OMNi8297xqwbH5Ib5cM8AlxnXHg9UuMOPVHZTUttSlNQWfnz0HvVx&#10;WlBKyQaPQ0n99xUDQYm6Nrh9p/3hMF6TxAxHxwNk4FCyOJSYlb6w2KY+nkLHExn1g9qTEqx+wjs2&#10;i1FRxAzH2CXlAfbMRUAeRXgJuZjNEo0XxLFwY+aOR+cR1bgGj9snBq7dlYBrdmv3h4RN3qxM1o2W&#10;xs5WwcomDe4rri3eeH3S4LSXMp63Qz5pvd7z6W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iKx4edwAAAAHAQAADwAAAGRycy9kb3ducmV2LnhtbEyPzU7DMBCE70h9B2sr9UZtUqhK&#10;iFNVVblxoD+o1228JBH2OordNrw9Lhe4rGY1q5lvi+XgrLhQH1rPGh6mCgRx5U3LtYbD/vV+ASJE&#10;ZIPWM2n4pgDLcnRXYG78lbd02cVapBAOOWpoYuxyKUPVkMMw9R1x8j597zCmta+l6fGawp2VmVJz&#10;6bDl1NBgR+uGqq/d2WnY1Lyx2fpoAvHs/WNvZtvD21HryXhYvYCINMS/Y7jhJ3QoE9PJn9kEYTWk&#10;R+LvvHnqKZuDOCX1qJ4XIMtC/ucvfwAAAP//AwBQSwMECgAAAAAAAAAhAJ3CUACb+wAAm/sAABQA&#10;AABkcnMvbWVkaWEvaW1hZ2UxLmpwZ//Y/+AAEEpGSUYAAQEBAJYAlgAA/9sAQwADAgIDAgIDAwMD&#10;BAMDBAUIBQUEBAUKBwcGCAwKDAwLCgsLDQ4SEA0OEQ4LCxAWEBETFBUVFQwPFxgWFBgSFBUU/9sA&#10;QwEDBAQFBAUJBQUJFA0LDRQUFBQUFBQUFBQUFBQUFBQUFBQUFBQUFBQUFBQUFBQUFBQUFBQUFBQU&#10;FBQUFBQUFBQU/8AAEQgFvwR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bR+lc54g8Z22h3KWMVre6xqskYlXT9PiDPsJIDO&#10;7FY4gdr7TI6btjBdzDFYc3h3UvFmZPFE/l2rcf2Dp9yxs8Dj97JsSS43AsGRgIirBTGxXe2kaber&#10;0RhKqouy1Zo33xO0C3up7KzuZNc1KF2iks9Hia7eKUHAjmZMpASwIBmZF+VskBWIpSa14z1rJstO&#10;0/wxbn5ll1Zje3JxwUeCF0jTJyQ63D8AZUFjs3rKzt9Os4bW1gjtraBFiihhQIkaKMKqqOAAAAAK&#10;mrZRijBzlLd/ccufDviW7JmuvHGoWs7fei0mxs4rZccDYs0U0g4wTukbknGBhQjeBJL7/kLeKPEW&#10;rbP9Vi/+weXnr/x5rBvzgff3Yx8uMtnqqSqvYi19238zlP8AhWOkf8/3iL/wpdR/+SKP+FY6R/z/&#10;AHiL/wAKXUf/AJIrrKKfMxckeyOT/wCFY6R/z/eIv/Cl1H/5Io/4VjpH/P8AeIv/AApdR/8Akius&#10;oo5mHJHsjk/+FY6R/wA/3iL/AMKXUf8A5Io/4VjpH/P94i/8KXUf/kiusoo5mHJHsjk/+FY6R/z/&#10;AHiL/wAKXUf/AJIo/wCFY6R/z/eIv/Cl1H/5IrrKKOZhyR7I5P8A4VjpH/P94i/8KXUf/kij/hWO&#10;kf8AP94i/wDCl1H/AOSK6yijmYckeyOT/wCFY6R/z/eIv/Cl1H/5Io/4VjpH/P8AeIv/AApdR/8A&#10;kiusoo5mHJHsjk/+FY6R/wA/3iL/AMKXUf8A5Io/4VjpH/P94i/8KXUf/kiusoo5mHJHsjk/+FY6&#10;R/z/AHiL/wAKXUf/AJIo/wCFY6R/z/eIv/Cl1H/5IrrKKOZhyR7I5P8A4VjpH/P94i/8KXUf/kij&#10;/hWOkf8AP94i/wDCl1H/AOSK6yijmYckeyOT/wCFY6R/z/eIv/Cl1H/5Io/4VjpH/P8AeIv/AApd&#10;R/8Akiusoo5mHJHsjk/+FY6R/wA/3iL/AMKXUf8A5Io/4VjpH/P94i/8KXUf/kiusoo5mHJHsjk/&#10;+FY6R/z/AHiL/wAKXUf/AJIo/wCFY6R/z/eIv/Cl1H/5IrrKKOZhyR7I5P8A4VjpH/P94i/8KXUf&#10;/kij/hWOkf8AP94i/wDCl1H/AOSK6yijmYckeyOVj+GujL1uvETD/sZtRB/9KKmj+GmgMPmu/Ean&#10;/sZtSI/9KK6Silr3KSS6L7jBX4W6A/3b3xCe/HibUv8A5Ip//CqdD/5+/EX/AIU2pf8AyRW3Ui3E&#10;i9HPPrzWbU+kjRcnWKMD/hVOif8AP14i/wDCm1L/AOSKP+FUaJ/z9eIv/Cm1L/5IrpVvz/EgPuKn&#10;S6jkHXaf9rioftF1NVGk+iOT/wCFU6H/AM/fiL/wptS/+SKP+FU6H/z9+Iv/AAptS/8AkiuyoqOe&#10;Xdl+zh2Rxv8AwqnQ/wDn78Rf+FNqX/yRR/wqnQ/+fvxF/wCFNqX/AMkV2VFHtJd2Hs4dkcb/AMKp&#10;0P8A5+/EX/hTal/8kUf8Kp0P/n78Rf8AhTal/wDJFdlRR7SXdh7OHZHG/wDCqdD/AOfvxF/4U2pf&#10;/JFH/CqdD/5+/EX/AIU2pf8AyRXZUUe0l3Yezh2Rxv8AwqnQ/wDn78Rf+FNqX/yRR/wqnQ/+fvxF&#10;/wCFNqX/AMkV2VFHtJd2Hs4dkcb/AMKp0P8A5+/EX/hTal/8kUf8Kp0P/n78Rf8AhTal/wDJFdlR&#10;R7SXdh7OHZHG/wDCqdD/AOfvxF/4U2pf/JFH/CqdD/5+/EX/AIU2pf8AyRXZUUe0l3Yezh2Rxv8A&#10;wqnQ/wDn78Rf+FNqX/yRR/wqnQ/+fvxF/wCFNqX/AMkV2VFHtJd2Hs4dkcb/AMKp0P8A5+/EX/hT&#10;al/8kUf8Kp0P/n78Rf8AhTal/wDJFdlRR7SXdh7OHZHG/wDCqdD/AOfvxF/4U2pf/JFH/CqdD/5+&#10;/EX/AIU2pf8AyRXZUUe0l3Yezh2Rxv8AwqnQ/wDn78Rf+FNqX/yRR/wqnQ/+fvxF/wCFNqX/AMkV&#10;2VFHtJd2Hs4dkcb/AMKp0P8A5+/EX/hTal/8kUf8Kp0P/n78Rf8AhTal/wDJFdlRR7SXdh7OHZHG&#10;/wDCqdD/AOfvxF/4U2pf/JFH/CqdD/5+/EX/AIU2pf8AyRXZUUe0l3Yezh2Rxv8AwqnQ/wDn78Rf&#10;+FNqX/yRR/wqnQ/+fvxF/wCFNqX/AMkV2VFHtJd2Hs4dkcb/AMKp0P8A5+/EX/hTal/8kUf8Kp0P&#10;/n78Rf8AhTal/wDJFdlRR7SXdh7OHZHG/wDCqdD/AOfvxF/4U2pf/JFH/CqdD/5+/EX/AIU2pf8A&#10;yRXZUUe0l3Yezh2Rxv8AwqnQ/wDn78Rf+FNqX/yRR/wqnQ/+fvxF/wCFNqX/AMkV2VFHtJd2Hs4d&#10;kcb/AMKp0P8A5+/EX/hTal/8kUf8Kp0P/n78Rf8AhTal/wDJFdlRR7SXdh7OHZHG/wDCqdD/AOfv&#10;xF/4U2pf/JFH/CqdD/5+/EX/AIU2pf8AyRXZUUe0l3Yezh2Rxv8AwqnQ/wDn78Rf+FNqX/yRR/wq&#10;nQ/+fvxF/wCFNqX/AMkV2VFHtJd2Hs4dkcb/AMKp0P8A5+/EX/hTal/8kUf8Kp0P/n78Rf8AhTal&#10;/wDJFdlRR7SXdh7OHZHG/wDCqdD/AOfvxF/4U2pf/JFH/CqdD/5+/EX/AIU2pf8AyRXZUUe0l3Ye&#10;zh2Rxv8AwqnQ/wDn78Rf+FNqX/yRR/wqnQ/+fvxF/wCFNqX/AMkV2VFHtJd2Hs4dkcb/AMKp0P8A&#10;5+/EX/hTal/8kUf8Kp0P/n78Rf8AhTal/wDJFdlRR7SXdh7OHZHG/wDCqdD/AOfvxF/4U2pf/JFH&#10;/CqdD/5+/EX/AIU2pf8AyRXZUUe0l3Yezh2Rxv8AwqnQ/wDn78Rf+FNqX/yRR/wqnQ/+fvxF/wCF&#10;NqX/AMkV2VFHtJd2Hs4dkcb/AMKp0P8A5+/EX/hTal/8kUf8Kp0P/n78Rf8AhTal/wDJFdlRR7SX&#10;dh7OHZHG/wDCqdD/AOfvxF/4U2pf/JFH/CqdD/5+/EX/AIU2pf8AyRXZUUe0l3Yezh2Rxv8AwqnQ&#10;/wDn78Rf+FNqX/yRR/wqnQ/+fvxF/wCFNqX/AMkV2VFHtJd2Hs4dkcb/AMKp0P8A5+/EX/hTal/8&#10;kUf8Kp0P/n78Rf8AhTal/wDJFdlRR7SXdh7OHZHG/wDCqdD/AOfvxF/4U2pf/JFH/CqdD/5+/EX/&#10;AIU2pf8AyRXZUUe0l3Yezh2Rxv8AwqnQ/wDn78Rf+FNqX/yRR/wqnQ/+fvxF/wCFNqX/AMkV2VFH&#10;tJd2Hs4dkcb/AMKp0P8A5+/EX/hTal/8kUf8Kp0P/n78Rf8AhTal/wDJFdlRR7SXdh7OHZHG/wDC&#10;qdD/AOfvxF/4U2pf/JFH/CqdD/5+/EX/AIU2pf8AyRXZUUe0l3Yezh2Rxv8AwqnQ/wDn78Rf+FNq&#10;X/yRR/wqnQ/+fvxF/wCFNqX/AMkV2VFHtJd2Hs4dkcb/AMKp0P8A5+/EX/hTal/8kUf8Kp0P/n78&#10;Rf8AhTal/wDJFdlRR7SXdh7OHZHG/wDCqdD/AOfvxF/4U2pf/JFH/CqdD/5+/EX/AIU2pf8AyRXZ&#10;UUe0l3Yezh2Rxv8AwqnQ/wDn78Rf+FNqX/yRR/wqnQ/+fvxF/wCFNqX/AMkV2VFHtJd2Hs4dkcb/&#10;AMKp0P8A5+/EX/hTal/8kUf8Kp0P/n78Rf8AhTal/wDJFdlRR7SXdh7OHZHG/wDCqdD/AOfvxF/4&#10;U2pf/JFH/CqdD/5+/EX/AIU2pf8AyRXZUUe0l3Yezh2Rxv8AwqnQ/wDn78Rf+FNqX/yRR/wqnQ/+&#10;fvxF/wCFNqX/AMkV2VFHtJd2Hs4dkcb/AMKp0P8A5+/EX/hTal/8kUf8Kp0P/n78Rf8AhTal/wDJ&#10;FdlRR7SXdh7OHZHHf8Ko0TtdeIh/3M2pf/JFJ/wg+tjp8QfEQ/7d9N/+Q67L60Uc0uoezj0VvTQ4&#10;v+x/G2mMBZ+JNN1a3h+ZY9W0wpcz9yj3EMiRpk5Adbc7RjKuQdx/wnWo6P8AJ4h8MalZY4N5pKNq&#10;ds7HkKgiX7R93OWeBFBUjccqW7OkNHN3QuRr4WzL0HxNpHiize70XVLPV7VZDE09jcJOiuACVLKS&#10;AcEHHuPWtULXO694J07Xr1b9lksdYjjEcWq2D+TdRqCWVC4/1kYY7vKkDRkgFkas1db1vwexj1uC&#10;51/TP4NV0yyLTxKOAtxboS7uTt/eQIVJZsxwqmWOVPZj5nH4l8ztMelOqpY31vqVnBd2s8dzazxr&#10;LFPC4dJEYZVlYcEEEEEdc1bqdjQKKKKACiiigAooooAZXGal4on8QXc2keHZZEeN2jvNZMBMNqAc&#10;MsLMNk024MuBuSNlbzOVEUh4o1SfXryTw9pFxLC6PGdU1CFyv2WIlXMCsMHzpU4G0ho0fzNynyhJ&#10;r2NjBptnDa2sEdtbQIsUUMKBEjRRhVVRwAAAABW8IJK7OSpUcnyx26v/ACKmh6BZeHbV4LJJQJJD&#10;LLLcTyTzTOQBuklkZnc7VVQWJwqqBwoA0qKK11MUlsgooopjCiiigAooooAKKKKACiiigAooooAK&#10;KKKACiiigAooooAKKKKACiiigAooooAKKKKACiiigAooooAKKKKACiiigAooooAfHM8fRiPap478&#10;/wAa/itVaKhxT3KU3HY0kuI5OjDPoeKlrIqSO4ePo2R6HkVm6fY2VXualFVI75WwHBU+varKuGXK&#10;nI9qycWtzZSUth1FFFIoKKKKACiiigAooooAKKKKACiiigAooooAKKKKACiiigAooooAKKKKACii&#10;igAooooAKKKKACiiigAooooAKKKKACiiigAooooAKKKKACiiigAooooAKKKKACiiigAooooAKKKK&#10;ACiiigAooooAKKKKACiiigAooooAKKKKACiiigAooooAKKKKACiiigAooooAKKKKACiiigAooooA&#10;KKKKACkpaKAOQvPD1z4dup9W8PRySGSRpbzRzORFc5O5mhV22Qzbiz5G1JGZhJywlj2NB1+38QWb&#10;zRLLbzwyGG5s7gBZraUAExyAEgHBUgglWVlZSysrHW71y3iXSbuG/tde0eLzNStTsurWNgjaha4f&#10;9xuY7d6u3mRlsYYMm6NZZGql72j3M2uXVbdjqqTFZ+j6va+INNivrKbzreTIGVKMrKSrIysAyOrA&#10;qysAyspBAIIrQqdU9S07q4tFFFAxvSua8aeIZ9CsbSCxSOTVtSuksrJJgSgchneRhkZEcSSyldy7&#10;vL2hgzCul7V5/wCH5v8AhLvEEvipuLFIZLDSU7tD5uZrnI4KzmOEp94eXFG4YeayjSnFN3eyMKsn&#10;FWW7NnQdDg8PaallA8soEkk0k0xBeaWSRpJZGwAAWd2YhQFG7AAAAGjRRXRqcqWlkFFFFMYUUUUA&#10;FFFFABRRRQAUUUUAFFFFABRRRQAUUUUAFFFFABRRRQAUUUUAFFFFABRRRQAUUUUAFFFFABRRRQAU&#10;UUUAFFFFABRRRQAUUUUAFFFFABSqzLypOfUUlFAFiO+dfvAN+lWI7uN++0+9Z9FZummaKpJGvxS1&#10;kxzPGflJHt2qxHfMvDrn3FZOm1sbKqnuXqKgjuo5B12n0bipd2Rkcj1FZ2a3NU09h1FFFAwooooA&#10;KKKKACiiigAooooAKKKKACiiigAooooAKKKKACiiigAooooAKKKKACiiigAooooAKKKKACiiigAo&#10;oooAKKKKACiiigAooooAKKKKACiiigAooooAKKKKACiiigAooooAKKKKACiiigAooooAKKKKACii&#10;igAooooAKKKKACiiigAooooAKKKKACiiigAooooAKKKKACiiigDidaH/AAh/iiHXIzjTtYnt7DUo&#10;+ixTEmO3uFA+87u0Vu/BJUwnciwnd2gqhrWj2niDSb7TL+Lz7G8ge2uItxXfG6lWXIIIyCRkEGsb&#10;wbq93cHUdI1OXzdW0qcxPIyhTc27Za3nwAM7k+VmCqvmxTKowtX8Sv1Rmvdduj/M6qiiioNDj/ip&#10;fT2XgLV0tJ5bXUL2NdNs7iJyjQ3Fy628Mm4cqFklRiRkgAkAkAVo2NlBptnDa2sEdtbQIsUUMKBE&#10;jRRhVVRwAAAABWF4kf8Atr4jaFp6nMOjQSavcFRhklkV7a2BJ6qyNekheQYkyVBAfpK6oK0Uu5wz&#10;fNNvtoFFFFWSFFFFABRRRQAUUUUAFFFFABRRRQAUUUUAFFFFABRRRQAUUUUAFFFFABRRRQAUUUUA&#10;FFFFABRRRQAUUUUAFFFFABRRRQAUUUUAFFFFABRRRQAUUUUAFFFFABRRRQAUUUUAFOWRk5ViPpTa&#10;KW4XsWI751HzAN+hqxHdRv32n3rPoqHTTNVUkjVBB6cin1kK7J91iufQ1Ol7IvXDfWs3Ta2NVVT3&#10;L/4UYqsl6jY3AqfzFTJIkn3WB79az5WtzRST2ZJRRRSKCiiigAooooAKKKKACiiigAooooAKKKKA&#10;CiiigAooooAKKKKACiiigAooooAKKKKACiiigAooooAKKKKACiiigAooooAKKKKACiiigAooooAK&#10;KKKACiiigAooooAKKKKACiiigAooooAKKKKACiiigAooooAKKKKACiiigAooooAKKKKACiiigAoo&#10;ooAKKKKAE9a4vxD/AMSf4ieFdQjzjU/tGjTxp8u/9091FK5/i8v7NMiqRx9qcgjkN2lcr8RdJu9X&#10;8HahFp8JuNUt/LvrGHcFWW6t5FngRiSBsaSJFbkfKTyvUOD11M57XXQ6uis7Q9YtfEGkWOp2Ev2i&#10;xvII7i3l2ld8bqGVsEAjIIOCAaKTTTLTurnIacwvPih4ruofnggsdP06R+m24Q3M7Jg8nEd1A2Rx&#10;8+M5DAdRXMeFf+Ru+IH/AGGov/TbZV09dvb0PPXX1f5hRRRQMKKKKACiiigAooooAKKKKACiiigA&#10;ooooAKKKKACiiigAooooAKKKKACiiigAooooAKKKKACiiigAooooAKKKKACiiigAooooAKKKKACi&#10;iigAooooAKKKKACiiigAooooAKKKKACiiigAooooAKKKKAJFuJV6OefXmplvj/EmfcVVoqHFMtTk&#10;upordRtj5sE9mqUMDyORWTSq7LypIPqKh010NFVfU1vwo59Kz1vZAefmH0qZb5f4lI/Ws3CSNVUi&#10;y3SGo450kPysCfTvUnFQ1YtO4tFFJQMWiiigAooooAKKKKACiiigAooooAKKKKACiiigAooooAKK&#10;KKACiiigAooooAKKKKACiiigAooooAKKKKACiiigAooooAKKKKACiiigAooooAKKKKACiiigAooo&#10;oAKKKKACiiigAooooAKKKKACiiigAooooAKKKKACiiigAooooAKRuhpaRvumgDjPg/8Auvhj4as2&#10;4uNPso9OuU/553FuPImTPQ7ZI3XIyDjIJBBJS/Cn/kV7z/sN6x/6crmitJfEzCPwx9Cn4V/5G74g&#10;f9hqL/022VdPXMeFf+Ru+IH/AGGov/TbZV09dL2Xojlj19X+YUUUUDCiiigAooooAKKKKACiiigA&#10;ooooAKKKKACiiigAooooAKKKKACiiigAooooAKKKKACiiigAooooAKKKKACiiigAooooAKKKKACi&#10;iigAooooAKKKKACiiigAooooAKKKKACiiigAooooAKKKKACiiigAooooAKKKKACiiigAp6TPHjax&#10;AHbtTKKTVxp2LCXsi9cN9akW+U/eQj6c1ToqHCLLVSXc0luYm6OOPXipqx6VXZPusVz6GodLszRV&#10;e6Nbn0o59KoLeyL1w1SrqC/xIR9OahwkjRVIst0VXW8jbHzYJ7GpVdX+6wbHoamzW5aaew+iiikM&#10;KKKKACiiigAooooAKKKKACiiigAooooAKKKKACiiigAooooAKKKKACiiigAooooAKKKKACiiigAo&#10;oooAKKKKACiiigAooooAKKKKACiiigAooooAKKKKACiiigAooooAKKKKACiiigAooooAKKKKACkb&#10;7ppaRvumgDjfhT/yK95/2G9Y/wDTlc0UfCn/AJFe8/7Desf+nK5orSXxMwj8KKfhX/kbviB/2Gov&#10;/TbZV09cx4V/5G74gf8AYai/9NtlXT10vZeiOWPX1f5hRRRQMKKKKACiiigAooooAKKKKACiiigA&#10;ooooAKKKKACiiigAooooAKKKKACiiigAooooAKKKKACiiigAooooAKKKKACiiigAooooAKKKKACi&#10;iigAooooAKKKKACiiigAooooAKKKKACiiigAooooAKKKKACiiigAooooAKKKKACiiigAooooAKKK&#10;KACiiigAooooAcszoBtZgB2zxUi3kqnkhvYioaKlxTKUmtmWlvyOq5PsakW+jOMhh/SqNFT7OJSq&#10;SRpLdRNwHH48VIrhhkEEetZNFT7NdGWqr6o2KKyVldeA7AegNKtxIvO9vxOan2T7le1Rq0Vmfa5f&#10;7/6Cj7XL/f8A0FL2bH7WJp0VmfapP7/6CmmaTrvbn0NP2bD2sTVorK86T+835mjzpP7zfmaPZPuL&#10;2qNTNGayWdm5Ykn1NJT9l5i9r5GvmjNZFFHsvMPbeRr5ozWRRR7LzD23ka+aM1kAkHI4I7in+dJ/&#10;eb8zS9n5j9r5GrRWWtxIvRzz680v2qT+/wDoKPZsftYmnRWct7J0+U+5p6357oCfY1LpyGqkWXqT&#10;pVVb9D1VgfSnreRN1JX2IqeWS6FKcX1Jtpp1RrKjHAZSfQGpKRYUUUUAFFFFABRRRQAUUUUAFFFF&#10;ABRRRQAUUUUAFFFFABRRRQAUUUUAFFFFABRRRQAUUUUAFFFFABSN900tI33TQBxvwp/5Fe8/7Des&#10;f+nK5oo+FP8AyK95/wBhvWP/AE5XNFaS+JmEfhRT8K/8jd8QP+w1F/6bbKunrmPCv/I3fED/ALDU&#10;X/ptsq6eul7L0Ryx6+r/ADCiiigYUUUUAFFFFABRRRQAUUUUAFFFFABRRRQAUUUUAFFFFABRRRQA&#10;UUUUAFFFFABRRRQAUUUUAFFFFABRRRQAUUUUAFFFFABRRRQAUUUUAFFFFABRRRQAUUUUAFFFFABR&#10;RRQAUUUUAFFFFABRRRQAUUUUAFFFFABRRRQAUUUUAFFFFABRRRQAUUUUAFFFFABRRRQAUUUUAFFF&#10;FABRRRQAUUUUAFFFFABRRRQAUUUUAFFFFABRRRQAUUUUAFFFFABRRRQAUUUUAFFFFABSq7LypIPq&#10;KSigCVLmVP4ifY81Kt82fmUEf7NVaKhxT6Fqcl1NFbuNsfNgns1SqwbkHIrJoVipyCQfUVDproaK&#10;q+psUmfWs1bqVQPmyB6809b9weVUj0FQ6bNFUiX6Q4qsl6jY3AqfzFSpPG/R/wA6hxaLUk9mTUUU&#10;UigooooAKKKKACiiigAooooAKKKKACiiigAooooAKKKKACiiigApG+6aKG+6aAON+FP/ACK95/2G&#10;9Y/9OVzRR8Kf+RXvP+w3rH/pyuaK0l8TMI/Cin4V/wCRu+IH/Yai/wDTbZV09cx4V/5G74gf9hqL&#10;/wBNtlXT10vZeiOWPX1f5h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AE5yOCO4p4mkBzvbj1NMopWGm0TfbJf7/wCgpVvZMY+U+5FQUVPKuxXPLuWV&#10;v3H3lUj24p39oH+4P++v/rVUoo5I9h+0fcu/bY/RvyFOW8ibqdv1FUKKXs0P2sjQ+2Rf3v0NPFxG&#10;y5DL+eKzKKn2aK9qzU86P++v5ijzo/76/mKy6KPZruHtX2NbcDyDke1Lmsiil7LzD23kazOF5JAF&#10;N86P++v5isuij2XmHtX2NTzo/wC+v5ika5jUZLr+HNZlFP2aD2r7Gh9qi/vfoaa15GDgbj7gVRoq&#10;vZoXtWXGvl/hQn68U1r5tp2qAfrmqtJT5IkupLuYvwmbd4Tuie+t6x/6crmik+Ev/Ip3H/Ya1j/0&#10;5XNFYz+Jm1H+HH0RU8K/8jd8QP8AsNRf+m2yrp65jwr/AMjd8QP+w1F/6bbKunrpey9Eckevq/zC&#10;iii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UtJTAxPhL/yKdx/2GtY/wDTlc0U&#10;fCX/AJFO4/7DWsf+nK5orlqfGzqo/wAOPoip4V/5G74gf9hqL/022VdPXMeFf+Ru+IH/AGGov/Tb&#10;ZV09dL2Xojkj19X+YUUUU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YGJ8Jf&#10;+RTuP+w1rH/pyuaKPhL/AMincf8AYa1j/wBOVzRXLU+NnVR/hx9EVPCv/I3fED/sNRf+m2yrp65j&#10;wr/yN3xA/wCw1F/6bbKunrpey9Eckevq/wAwooo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lLSUwMT4S/8incf9hrWP/Tlc0UfCX/kU7j/ALDWsf8ApyuaK5anxs6qP8OPoip4V/5G&#10;74gf9hqL/wBNtlXT1zHhX/kbviB/2Gov/TbZV09dL2Xojkj19X+YUUUUDCiiigAooooAKKKKACii&#10;igAooooAKKKKACiiigAooooAKKKKACiiigAooooAKKKKACiiigAooooAKKKKACiiigAooooAKKKK&#10;ACiiigAooooAKKKKACiiigAooooAKKKKACiiigAooooAKKKKACiiigAooooAKKjmkaJQwXco+9jq&#10;BSRzedKwXBQAc+9OztcnmV7EhOBzxS1SuXdVMTd2yHPcVZhkDrhVYKMYJHUe1NqyuJTu7ElFFFSW&#10;FFFPgVvMG3GV5yegFJuw0rsYFLZwCcc8UojYqvHDHAPvVyRAY3aPaWYc7Tn61DasQxBPygZOfaoU&#10;rq5fJZ2ZFLH5T4znHem1LJIJMhYwC3fqc1HIpjYgkEjuKpPuS12EoooqiQooooAKKKKACiiigAoo&#10;ooAKKKKACiiigAooooAKKKKACiiigAooooAKKKKACiiigAooooAKKKKACiiigAooooAKKKKACiii&#10;gAooooAKKKKACiiigAooooAKKKKACiiigAooooAKKKKACiiigAooooAKKKKACkpaSmBifCX/AJFO&#10;4/7DWsf+nK5oo+Ev/Ip3H/Ya1j/05XNFctT42dVH+HH0RU8K/wDI2/ED/sNRf+m2yrp6wPBUKyeK&#10;/iCWGT/bcX/ptsa7FbeNeijn15rWVRKy8jGFNu783+Zm0VqLCinIRQfYU/FR7XyNPZeZkUVr4oxR&#10;7XyD2PmZFFa+KMUe18g9j5mRRWvimtGr/eUHHqKPa+Qey8zKorT8lP8AnmPyFN+xxf3f1NP2iF7J&#10;mdRV77DH6t+Ypn2D0fj3FV7SJPs5FSirBsXzwy496a1nL02g+4NPmXcnkkuhDRTmjdeSjAepFNqr&#10;kbBRRRTAKKKKACiiigAooooAKKKKACiiigAooooAKKKKACiiigAooooAKKKKACiiigAooooAKKKK&#10;ACiiigAooooAKKKKACiiigAooooAKKKKACiiigAoopGJCkgZPp60ARMomc4kYbeCEOOai8trNtyg&#10;vGeo7imyLN5qvhY3Y7QBySPepHhZQzvK+AOi8VfzMH3tqNWRZLpnLLtQYBJ7/wCc0tzcIcIG7jJX&#10;sOvHvUKxmHZIyh0I5HpVpkieH+EIecjim7JpiTk00Oin808I4GM5YcVJTIlaNMM24jv7U+s35G6v&#10;bUKlhiWbKgkN1HHGKiqxDcv5gDNtUDnjrUyvbQuNr6iQ28yPkAD8eKsNGqxSEHZu+8eoHr/Wqe6S&#10;d+5Pp6VLNMYZFVOAoxg96zabZrFpISN4YmB+diO+OM06aQAfLGpDdH65/wDr0ghjmjEqvtU88DOK&#10;hkwvCsWUd8YoSTZLbSG0VXuJJFlRIxuYgnb64H/66khmWdMjr3HpW9nYwUk3YdIxSNmHUAnmqtve&#10;M7hHA579Kmu22QtzgniqNuAJUZshAfvds1pGKcXcynJqSSNHzV8zZ0bGee9JDL5wJxhc4B9aZeEL&#10;HuOQw+6Rwc0kNqVVQzsdvOB09aiytcu75rFiimQy+cm4AgHpmn1L0LTvqFFFFAwooooAKKKKACii&#10;igAooooAKKKKACiiigAooooAKKKKACiiigAooooAKKKKACiiigAooooAKKKKACiiigAooooAKKKK&#10;ACiiigAooooAKKKKACiiigAooooAKKKKACiiigAooooAKSlpKYGJ8Jf+RTuP+w1rH/pyuaKPhL/y&#10;Kdx/2GtY/wDTlc0Vy1PjZ1Uf4cfRDvA//I0/EH/sORf+m2yrsO1cf4H/AORq+IP/AGHIv/TbZV2H&#10;alLf+vIdP4fv/MdRRRUGoUUUUAFFFFABRRRQAUUUUAFFFFABRRRQAVG8SSfeUHtyKkoo2ArNZxN0&#10;BX6GomsT/C2fY1d/Gkz71SnJEOEX0MuSJ4z8yke/am1qlQeDzUUloknI+U+1aqp3MXSfQz6KsSWU&#10;i/dww/I1XZSpwQQfQ1omnsZOLjuFFFFUSFFFFABRRRQAUUUUAFFP8p/+ebfkacttI3Ow/jxU3Q+V&#10;voRUVMtnL02ge5NO+wyf3l/M0uZdyuST6Feip/sMnqp9gab9jl/ufqKOZdxckl0IqKcYXHJRgB3I&#10;ptVcm1gooopgFFFFABRRRQAUUUUAFFFFABRRRQAUUUUAFFFFABRRRQAUUUUAFFFFADGUZ37dzAcD&#10;NVbl5n2oVA39FHJ4q7TDCvmCQ53AYFUnYiUbqyE8xTCzAZAByp7e1V4oPKZSU3q4GcjlTU0MyNKy&#10;KpByST2qale2grKWogGBgcAdhS0UUjQKKKKALFvcNvAZsIo/Oq96xuoDg7Zc9ujD0ooqVGzuinJt&#10;crM+1vJLKQ4HB+8rd6vrMs671AAPYdqjnt1nHPDDoRVHbJaSA9D69jW9lPVbnLeVPR6o0rGMzai7&#10;EZEa4B9Cf8mp9Q07zf3sICzDnjgH/wCvTNDZWjmcAb2bnnt2/rWpXJOTjP0O6nCMqevU5i7mdsRs&#10;pQr95SO9LBNHHAVbLE9VxUutsDe4ByQoB9jyf61qWunQwxoSilwBljzyO4z0rolUUYK63OSNOUqk&#10;knsY8cc8xj8tHkQElSwwPz6U91uHkeIlRgDcB0GR0roemeOK5mO82zStsGZGLfe6c1MJupey2LqU&#10;1Tsm9x9umZAryMGX/lmfartMRmCEybV+h6CmrcJJJsU5Pr2qneWpMbRViWiiipNAooooAKKKKACi&#10;iigAoopVVm4AJPoBQAlFPW3kbjY34jFP+xy5+7j3JFTzLuUot9CGirH2GT1X8zThp57vz7Clzx7j&#10;5JdirRV1bBccsxPtxTlsY167m9ian2kSvZSKFFaH2OL+7+pp4gjxjavHtS9oivZMzKK1PJj/AOea&#10;/kKPJj/55r+Qo9qg9k+5l0VqeTH/AM81/IUeTH/zzX8hR7VB7J9zLorU8mP/AJ5r+Qo8mP8A55r+&#10;Qo9qg9k+5l0VqeTH/wA81/IUeTH/AM81/IUe1Qeyfcy6K0/JT/nmPyFN+yxddvX3NHtEHsmZ1FaH&#10;2WL+7+ppGs4m6Ar7g0/aIXsmUKKuNYgn5XI+ozTDYvnhlx701OJLpyXQrUVL9jl/ufqKY0bryUYD&#10;1IqlJMhxa6DaKKKoQUUUUAFFFFABRRRQAUUUUAFFFFABRRRQAUUUUAFFFP8ALf8AuN+RpXHa4ykq&#10;ZbaRhkIfx4pwspGXnavtmlzLuPlk1sc58Jf+RTuP+w1rH/pyuaKX4Trt8J3QPbW9Y/8ATlc0VhP4&#10;mdFH+HH0F8D/API1fEH/ALDkX/ptsq7DtXH+B/8AkaviD/2HIv8A022Vdh2pS3/ryHT+H7/zHUUU&#10;VBqFFFFABRRRQAUUUUAFFFFABRRRQAUUUUAFFFFABRRRQAUUUUAFNZQ3BAIp1FAEDW8TclBn8qj+&#10;xR+rfmKtUtNSa6k8sX0Kv2KP1b8xR9hj9W/MVaop88u4csexV+wx+rfmKVbGNf7zfU1YyKMijml3&#10;FyR7ES2sa8hR/OpFULwAAPanUVN29ykktgooooGFFFFABRRRQAU3bkYPIPrTqKAITBGy4KL+AxTG&#10;sY26Ar9DVjPvRkU1Jk8qfQpNp5wdr/QEVG1nKvQBvfNaVFUqkiHTizIZGT7ylc+opK1z9aia3ifq&#10;o49OKtVe5DpdmZtFXGsF/hcj681C1lKvQBvxq1OLM3CS6ENFOaN15ZWA9SKbWhmFFFFABRRRQAUU&#10;UUAFFFV5pJIJN/3oj1AHSnuJvl1LFNaRVZQTgt096ihU3Fv8+fmyfpzVZpjHcDPzlPlznGaajfQz&#10;lK1mX2YKMkgD1NIrq/3WDY9DVa9ZvJUPt3bug/Gmae2HdcdRnP8An60+X3bhz+9yjr9nGBjEZ7ju&#10;afa3XnDa3Dj9amljEqlT36H0NZjo0MhB4YdxVRSkrETbhLm6Fm1IaeaTPyjPX0Jp818EbCDdg8k9&#10;PwqiGOCATg9R61ctdNkmCyMrbOox1NVJRjrImMpSXLFFtWDKCOh5pSpXGQRnnmk2iBdpGwL6jpTr&#10;O+hmKqzYIPyZByP6Yrnd7XSOpWvZuzFWFmcpwGHY96cYQtuHJOScACiUN55OMMTxz+VTXE5RgoCt&#10;gfebqDUNvSxokrO5VqCW68uQIEZnOMD1+lWWU+WHJ5YnjHX3qKWFZlwwzjofStItdTKSdtAWxvJv&#10;vMkQ6Hucev8Ak1PHo0S8ys0rHrk4H+fxplrqDwSCG4OVP3ZD/WtNWDKCCCOvFYznOOn5G1ONOWu7&#10;8zBubWfS5i8JbZ2YDOB6GtPT9QW8j5wsi9V/qPap7iaKND5jKBg8N3HfjvXO3XlJNm3ZioORkYx9&#10;D1rSK9qrNa9zKT9hK8Xp2JVP2zVAchlaTPzDgqP/AKwroWYIpJIAHrXL28zwyZjA3ngcZI+nv2/G&#10;rh069u8mUgY5G9vX0xnFVVgm1d2SJo1HZ2jdsu32pQJE6I+XIIBTsSOuaxBJiNlwOe561rJoKc+Z&#10;KT6bQB/jUFxZvp7ltgkhyMNgZWnTlTjpFk1I1J6yVkUlilmAwGYAcE9MVYt7N45FcsFI7DmrKzKy&#10;kqd2Ow60w3A/d7QW3/pVuUnpYhQjHVsmooorM3ClVWbgAk+gFJVyxjO1mI69KmT5VcqMeZ2K620j&#10;DIQ/jxUq2Dn7zKB7c1e5pNtYObOlU4orfYV7ls+1PWziUcgt7k1PkUVPNLuUoRXQjWBFxhF49ual&#10;ooqW7lWsFFFFAwooooAKKKKACiiigAooooAKKKKACiiigAooooAKKKKACiiigBKWiigAooooAY0a&#10;t95Q2PUUxrWNuSo/lU1JtoTYrJ7ldrGJugK/Q0n2GP1b8xVnIoyKrml3J5Y9it9hj9W/MUjWAzw5&#10;A9xmrdFHPLuHJHsUv7P/AOmn/jtH9n/7f/jtW8+9GfejnkL2cexU/s//AG//AB2j+z/9v/x2refe&#10;jPvRzyD2cexVXTwvVyR6AU77DH6t+Yq1RRzy7j5I9ir9hj9W/MU5bOJeoz7k1Yopcz7hyx7EK2sa&#10;8hR/OnLGinIRQfYVJSYpXZVkhaKKKBhSN900tI33TQBxvwp/5Fe8/wCw3rH/AKcrmij4U/8AIr3n&#10;/Yb1j/05XNFaS+JmEfhQvgf/AJGr4g/9hyL/ANNtlXYdq4/wP/yNXxB/7DkX/ptsq7DtSlv/AF5F&#10;U/h+/wDMdRRRUGoUUUUAFFFFABRRRQAUUUUAFFFFABRRRQAUUUUAFFFFABRRRQAUUUUAFFFFABRR&#10;RQAUUUUAFFFFABRRRQAUUUUAFFFFABRRRQAUUUUAFFFFABRRRQAUUUUAJUTW0bdVHHpxU1FF2thN&#10;J7lRrBcfKzA+/NRNYuudp3D8jV/n1o59atTkiHTizLaF487lIA79qZWxUbQoxO5VJPtzVqp3RDpd&#10;mZdFX2sYm6Ar9DUZseeH49xVKpEzdORTY7VJwTjsKgihgk+dVBz2Pb8KvXGnzGMeVIobPcY4/Wqk&#10;Oni4upkaVmCgBmXA59O/pWilGzdzKUJXSsREm0Pdoj0HdTUKyRND+8yzkknA5Bq7eWMUIjjjX55C&#10;F3HLEDufT0/Ws1reVFLPHIqjqWUgVrBxkrnPUjKDtYTzDggksMYGe1TacyreRBvuscH3yOP1xVdU&#10;MjqijLMQAPer8elXMe2UKu5cEKW54P5frVzcUrN7mdOMpSUkr2N5YlXlQAfUCs/WrZJLcyHAaMfe&#10;I6j0qWz1JLpthBjlGfkbrxTNYYLYsCcFiAPrnP8ASuCPNGaPUm4zpvsVdL06OWMTSgOD91ewwe9b&#10;PbiobL/jzh/3F/lT5p0gUs7BVHc0pyc5FU4xpwVjN1u52osI6t8zfTt+v8qq6XZ+czSk4C8Kffv+&#10;n86qXExuJnkbgsenoOwqS1YSMIpJjFCew6E57/4n0rt5HCnZHne0U6vM16GsL23hwskqyEHK4GcD&#10;60+UxRyNlWYk55OBS2+n20KhkUOeCHbk+xH/ANarEkKyLhhjHQjqK4uZJ6XPQUZNa2K7XSLGHARC&#10;vGHPb2NUJtQQsWJ3MT0UVY1DSzLDmPczqeMkc1TGjyry/TP8HOa6Kfs7Xuc1R1b2SIZrwSrt8sEZ&#10;/iNJbSXMgEMLtxztU4x+PpVtbNIeCmWH9+rOjjf58udwL7Rx2H/66uU4xi2kZRpylNJsrQ6G7YMs&#10;gQcfKvJ9x/nNJqVjDZWw2/M7HALHkD2/z3rc4xWJrsgM0aY+6pbP1P8A9asqdSU5pNm9WnCnBtLU&#10;it9Le5tfMU4fJwp6MP6d6l0/VDAxiud2Bn52ySD6GtSzh8m1iTAUhRke/f8AWq1/pi3XzqQkg9uD&#10;9f8AGl7RTbjPYFSlTSlDfr5mgrBlBBBB5BFMmdFjPmFQvQ7ulc3DezQx7FkZV9gOPpSr5bSN5rFy&#10;eQxJOf65p+wae4fWk1oiWZo7eYG2kLgkgxnP6H/P40yGIS3DshKKvYcEEimzMgUPEroV6MBwafZr&#10;NIjiLHXJJyTk10WtG5yXvK1vuJwRBsQZdnPVjz9amqtNY3ESiaTcRj5tnBArRtNOiWPIdpA3zZJ6&#10;1jKUUr3OiEZSdrWIY4zIwVRz/KtSNRGgUdBSIixrhQAPalJrmlLmO2MOUdRRRUGgUUUUAFFFFABR&#10;RRQAUUUUAFFFFABRRRQAUUUUAFFFFABRRRQAUUUUAFFFFABRRRQAUUUUAFFFFABRRRQAUUUUAFFF&#10;FABRRRQAUUUUAFFFFABRRRQAUUUUAFFFFABSN900tI33TQBxvwp/5Fe8/wCw3rH/AKcrmij4U/8A&#10;Ir3n/Yb1j/05XNFaS+JmEfhQvgf/AJGr4g/9hyL/ANNtlXYdq4/wP/yNXxB/7DkX/ptsq7DtSlv/&#10;AF5FU/h+/wDMdRRRUGoUUUUAFFFFABRRRQAUUUUAFFFFABRRRQAUUUUAFFFFABRRRQAUUUUAFFFF&#10;ABRRRQAUUUUAFFFFABRRRQAUUUUAFFFFABRRRQAUUUUAFFFFABRRRQAUUUUAFFFFABRRRQAUUUUA&#10;FFFFABVaaJ1jItykbM2Wbb+Z9zVminsJq5z6+b9skmL+eYByfu57EY7d/wAver1xMt/bxiP51Z13&#10;juFz3p95Yia28qLEXOcKMA+xx+H5ViXFrNZuC6lcHh16Z+tdUbVLO9mjgnzUb6XT3Niyt5rOdo8h&#10;7fqrMeVPpWhXOQ6rcQ8b949GGf161ei1WW4yIrcs/PfgemT+dROnLdmlKtTtZXLN5psV0CT8j/3l&#10;HP4+tY91dStGIZHEu1gVdSDxgjt/+utFrK4u1H2mbap58tB/X/8AXVO7s4476CCNMg4J5JJ55/QV&#10;VNpaPUzqxlJXirX/AB+RcSe8vdvlqII+Dubkn6fn/wDXqSLS4xhpma4kH8TE4/Kq/k3Gk7nixNAe&#10;WU9R/kd/0q/a3kd2hZD7EHqKiTsrx2NYJPSe/n+hXuNHglyUBjY5+70/L/Cs+40eeHJQ+Yo7Dg/l&#10;XQfjTJJ44cb3VM/3iBmlGtOOm5U6NOWr0MLTVuFvFjDNGF+ZlPp9PyroajjkSVcxurD1U5qSpqS5&#10;3dqxdKHs42TuLRRRWZsVr2TybWR84IU4OO/b9ao2d9DZ2aK7gtgttXJ6knH1rRuLdbiMo/IOM/gc&#10;1HFZQW3KxgEfxdT+Zq4uNrMxlGTldFT+0p51P2e2JXGQ7HAPr/nNZcm+e+bcokfccqOMgdQPwFdB&#10;eS/Z7eR+PlHGfXt+tY2ixh73nqqlh/L+tdFNpRlKxy1otyjBu9zYtbxLyPKH2IPWlvJhBayvkAhT&#10;g479v1qtdWLCRp7ZvLmPUDGG/wDr1Vub43VqIgoWZnCsh4/L8RWKipNNbHRKbjFqW/TzHQ6Uk9jG&#10;cgSkbgw755AP4VnqsljcAsg3LztbkHIrpo0EaKijCqAAKhvLJLyPa3DdmHUGtIVmm1LZmU8Omk47&#10;ozbi+jvI4YUG0SOBIoHTke36+1W76Dyf9KjYJIg5z0YehqjbaO7SyLKMKAdrDoSeh/z7Vptbtc2q&#10;pMRuyN23o2D0om4xaUXoKCnJNzWvT5EFve3NyxMaxBVOGRidw+vFaXWq/wBjT7QswJVwMHaeCPer&#10;FYNp7HVBSXxC0UUVJoFFFFABRRRQAUUUUAFFFFABRRRQAUUUUAFFFFABRRRQAUUUUAFFFFABRRRQ&#10;AUUUUAFFFFABRRRQAUUUUAFFFFABRRRQAUUUUAFFFFABRRRQAUUUUAFFFFABRRRQAUUUUAFI33TS&#10;0jfdNAHG/Cn/AJFe8/7Desf+nK5oo+FP/Ir3n/Yb1j/05XNFaS+JmEfhQvgf/kaviD/2HIv/AE22&#10;Vdh2rj/A/wDyNXxB/wCw5F/6bbKuw7Upb/15FU/h+/8AMdRRRUGoUUUUAFFFFABRRRQAUUUUAFFF&#10;FABRRRQAUUUUAFFFFABRRRQAUUUUAFFFFABRRRQAUUUUAFFFFABRRRQAUUUUAFFFFABRRRQAUUUU&#10;AFFFFABRRRQAUUUUAFFFFABRRRQAUUUUAFFFFABRRRQBSvtQWzVdysxbOMe1Un+26gpGwQR8g7sg&#10;n29a1iobBOCR0zVTVJvJsn6Zb5AD3z/9bNaRkrpJanPUi2m29Oxz7ABmCtuUE4bGMj1roNLtfs9u&#10;MjDv8zZ7eg/z71k6Xa/aboZGUX5mz39B/n3ro+ldGIn9hHPhae8mB5FZXzSa4OBiMdfbH+Jp2oaq&#10;IGaOM7pBwT2H/wBesqG8khmMobe5GCW5yKinTlZvuiqtaPMo9mdTWNrFqkKiZBtdmwxU9cg5/wA+&#10;9Sw6obryFQKJC4Dr224OSKZrUcoQuG3RnAKsOhzwR/L8fymnFxmk9DSpKNSm2tTHqWOznmYbYmIP&#10;OSMA/jRawi4uEQjIY87Tg49a0Emn0ttsoMsJOFbPT6fh2rtnO2kdzzqcOb3pbE+kWctqZDIoUNjj&#10;OTx/+utOoobiO4jDxsGXpkVL615s5OTu9z16cVGKUdiKaUQwmQgkKMkKMmqw1BHWExLvMjhcZ5Hq&#10;fwqe583yx5Ozfn/lpnGPwrLls5bGRblQrbeXRQQF45x7daqMU99yKkpRem3UuXN49rK29AYypKsD&#10;jkDOD9aZpl0PJSOSYSStkhc5IHoT/jSX0i3SW8aNlZm5K46Dk/j/AIVcbybOJ3CLGAMnaAM09OW1&#10;tWJX5276Ipa7PtgSMfxn9B/9fFR6DGdsrfwkgD6jP+IqaC8hkhjinkErvjPy5GSeAccVejhSFSEU&#10;Lk5IXpmqcuWHI0TGHNNVEySoJrSKeSORl+eM5BqdaWsLtbHS0nuFFFFAwooooAKKKKACiiigAooo&#10;oAKKKKACiiigAooooAKKKKACiiigAooooAKKKKACiiigAooooAKKKKACiiigAooooAKKKKACiiig&#10;AooooAKKKKACiiigAooooAKKKKACiiigAooooAKKKKACiiigApG+6aWkb7poA434U/8AIr3n/Yb1&#10;j/05XNFHwp/5Fe8/7Desf+nK5orSXxMwj8KF8D/8jV8Qf+w5F/6bbKuw7Vx/gf8A5Gr4g/8AYci/&#10;9NtlXYdqUt/68iqfw/f+Y6iiioNQooooAKKKKACiiigAooooAKKKKACiiigAooooAKKKKACiiigA&#10;ooooAKKKKACiiigAooooAKKKKACiiigAooooAKKKKACiiigAooooAKKKKACiiigAooooAKKKKACi&#10;iigAooooAKKKKACiiigAooooAiSNI2YqiqW5JAxn61l6rqMkUnlR/u+OX9c+n+NbGKr3FjFcOrug&#10;LL0/wPtV05JSvLUxqRlKNoOxgWllJdN8owgOCx6f/XqFIy6sRgledvcj1rob51gsZh0ATACj14FZ&#10;FusjafKNsflKSSz5znHb36fnXZGq2nI8+pRUWo9bXK9tI0dwjoyqw6Fun0rRvLxb6GKMMItxO/cc&#10;bcdj/ntUVvo7y+U7N8jLuYjr9P8AP/6waebiSdkJcxsFHmHO4jqCfyolKEpXvsEI1Ix5baMoxStD&#10;IHXgqcitTT7pRDHDHbvIjHEjEcZPX6/4Vbs2tpomZY0jYAq6kAEeoPtS2kaIx8mUND02A5AP1/p7&#10;1lUqKSs0b0qTg01LcsxRrDGERQqrwAKkzR+NRtIkbKGdVLcAE4z9K5tWd2xkX97FJIfLDrcRkgMA&#10;O3XPt1qeO4vZkDbIo0KhtzHjp7Gq2tW4WRZhjDfK317fp/KmX2oLcW6RR/KBgtjp06D2/wAK61FS&#10;iuVf8A8+U3GUuZ/d1I/IMdxK4JKxn5vJ+UrnOcew5rUh021mjDgGXdzvZjk03Rwq2m3Pz53Mp7Z6&#10;fhjFZUbPbTMhaQIjHeI2I74zR7020nawly00pNXT/A2bW1+zSMuxMAfLIMBiPQ8fr9KvHFc9aedd&#10;XY8uSXYp+8z5IH8ucdK6D9a56keV6s66UlKOi0HUUUVmbhRRRQAUUUUAFFFFABRRRQAUUUUAFFFF&#10;ABRRRQAUUUUAFFFFABRRRQAUUUUAFFFFABRRRQAUUUUAFFFFABRRRQAUUUUAFFFFABRRRQAUUUUA&#10;FFFFABRRRQAUUUUAFFFFABRRRQAUUUUAFFFFABRRRQAUjfdNLSN900Acb8Kf+RXvP+w3rH/pyuaK&#10;PhT/AMivef8AYb1j/wBOVzRWkviZhH4UL4H/AORq+IP/AGHIv/TbZV2HauP8D/8AI1fEH/sORf8A&#10;ptsq7DtSlv8A15FU/h+/8x1FFFQahRRRQAUUUUAFFFFABRRRQAUUUUAFFFFABRRRQAUUUUAFFFFA&#10;BRRRQAUUUUAFFFFABRRRQAUUUUAFFFFABRRRQAUUUUAFFFFABRRRQAUUUUAFFFFABRRRQAUUUUAF&#10;FFFABRRRQAUUUUAFFFFABRRRQAUUUUARyKsilXUMp6hhkVE1nDJEY/LAQ8lV+UE/hVjIo/Gi7Wwm&#10;k9zNu7m4hV5diJEvHzZYnng8dulJpb+Sot3XZJjfyMZB5/MdPwq5c20d1GEkBKgg8HFS7RuBxzWn&#10;MrWsY8kubmuYtxA9zcTTxqH8ttvlso5wOfr/AJ9q1LVFWEFYvJLAEqAAasYprMFUkkAD17UnJySR&#10;Uaai3IbI6xqWchQOpY4FV7qxivlQlmwuSCpHOadIYbyJ4vMV9w52sMj3qlpUzQyvaScMCSv9cfz/&#10;ADpxi7NrdEykm1FrR/mDaKNpEc7orfeUjOf5VRtbfzJnt3YxSHjI56dR/X8K6TisXWIDDOlwncjJ&#10;9GHQ/wCfStadSUnytmFalGNppbb+hqLaRrOJQNrBcccDH0rD1BVn1ArCuWPDYHU96vahqQW1Ty2O&#10;+QZBBGQP8e35+lO0nT/JQSyL+8PQH+Ef404N01zy9EFRKo+SPqyrD9s09Nq2wO7ksAWJ+uDWhp9x&#10;PMjNOgjwcAbSD+tXOves+51AxXCQRoZXPUdO3+TWTk6nTU1UVSs+Z27GlRSUtZHSFFFFABRRRQAU&#10;UUUAFFFFABRRRQAUUUUAFFFFABRRRQAUUUUAFFFFABRRRQAUUUUAFFFFABRRRQAUUUUAFFFFABRR&#10;RQAUUUUAFFFFABRRRQAUUUUAFFFFABRRRQAUUUUAFFFFABRRRQAUUUUAFFFFABSN900tI33TQBxv&#10;wp/5Fe8/7Desf+nK5oo+FP8AyK95/wBhvWP/AE5XNFaS+JmEfhQvgf8A5Gr4g/8AYci/9NtlXYdq&#10;4/wP/wAjV8Qf+w5F/wCm2yrsO1KW/wDXkVT+H7/zHUUUVBqFFFFABRRRQAUUUUAFFFFABRRRQAUU&#10;UUAFFFFABRRRQAUUUUAFFFFABRRRQAUUUUAFFFFABRRRQAUUUUAFFFFABRRRQAUUUUAFFFFABRRR&#10;QAUUUUAFFFFABRRRQAUUUUAFFFFABRRRQAUUUUAFFFFABRRRQAmKPwqNplVXJbhOW9uM1BJqEUax&#10;EZfzDhNvf86dm9iXJLdlyiiikUI1Q3EJlhdA20sCucZxmp6KL9RPXQxG0LapJuAMc5KdP1qlb2b3&#10;crrGwKr/ABMCARnitnULOW7VVWQIn8Skdff/AOtU9vbpaxhEGAO/cn1NdKqtRu3dnG6EZSslZfmZ&#10;v9n3/wDz8/8AkQ/4VWuvtsVuUmJ8s/3mUk85+tdAzBVJJwBzk1hfNrF4OGWNe/oP8T/npTpyb1aV&#10;kTVpqKtFu78ylbs6zKyrvdTkLgnJ/CtJtSvlXJgAA5JMbcfrTdRtzYzRTxDaOFx7gcd/Tj8K1reZ&#10;biFXTofWqqTTSla6JpU5RbjzWZjnXJjGw2qCfusv+FR2eoC0y3lGSRvvSM3J/Stu5t1uIXjPG4df&#10;Q9jWZp0cYle3miUyKThiByPTpn3pRlBxfulShUjNXkXLXU47xyiIwIGfmA/xq7+FRx28UPKRqp9V&#10;AFO8xVYKWAZugzya5XZ/Cdkbpe8ySiiikWFFFFABRRRQAUUUUAFFFFABRRRQAUUUUAFFFFABRRRQ&#10;AUUUUAFFFFABRRRQAUUUUAFFFFABRRRQAUUUUAFFFFABRRRQAUUUUAFFFFABRRRQAUUUUAFFFFAB&#10;RRRQAUUUUAFFFFABRRRQAUUUUAFI33TS0jfdNAHG/Cn/AJFe8/7Desf+nK5oo+FP/Ir3n/Yb1j/0&#10;5XNFaS+JmEfhQvgf/kaviD/2HIv/AE22Vdh2rj/A/wDyNXxB/wCw5F/6bbKuw7Upb/15FU/h+/8A&#10;MdRRRUGoUUUUAFFFFABRRRQAUUUUAFFFFABRRRQAUUUUAFFFFABRRRQAUUUUAFFFFABRRRQAUUUU&#10;AFFFFABRRRQAUUUUAFFFFABRRRQAUUUUAFFFFABRRRQAUUUUAFFFFABRRRQAUUUUAFFFFABRRRQA&#10;UUUUAJ3rGvrjbdBo5WEy/KY2DEH2HHfitaR1jUszBVHUscCqVrqiSMyTNGrr/ErfKR7Grp3V3a5h&#10;Uadot2E00iZZ2cDczncjckDsD+tVUsma+ZIm2pFyN/zBCR2Gfx/D81vpFWT7VAzbhw3yttYdOuMU&#10;ljdT7ZfKtg8jHcWLAdeRx6fjWyTs5Iwbi2oS6duv3F9X+yhEkkaaSR8A4/p2Aq3msa4N2Hjlk2xq&#10;MgmNd5X3Iq7ZxNGrM1ybgPyPQdenP+cVlKNle5vCbbtYvUUUVmbjeorMki1FnYrLGFzwOuB6fdrT&#10;+vNUtSkkjh2wo7M3G5BnbVx3sZVEuW7vp2Me6u52LQyShgDg4GASPwFbGmQRx2iFMEsAWbrk/wD1&#10;qr6fpe2F2lGHkUgDuoI/nRo5kjWSKQMAp+UkHHXBGenX+tb1GuVqPT8TlpRlGalPr+BeuolmtnRs&#10;KCPvenvWJYaj9jBVkLoxB44x6/WruqSvNJHaIOXwWJHbPH8s1TvrM2MkboSRx83ow/zn86dNK3LL&#10;qKtKXNzQ6bsvrrcEjAESID/Ew4H5Go55Pst95k0ayRMRtcKMqf5/549KsrJDdWwlMQlGOVABIPcc&#10;0yOzsmVyFXAGG3MeB756Gs/dXRmz5pJap9UOhhe606MPIwcgNvU8juPr2qlHLNPfF/K86SEbPlOB&#10;nkE5/PjHf2qSO+FgzRGRZogCUZWBI/2T/j/kSWMyQWitiSV2+ZiqMck9een/AOqqs4pu2+xN1NpX&#10;tbf5F2J2VUWYoJWzwp4P0z7VPisX7ZL9uZlgYu42xh/lwAMn681qWrSNCplULJzlV6daxlFx1N4T&#10;UtET0UUVBqFFFFABRRRQAUUUUAFFFFABRRRQAUUUUAFFFFABRRRQAUUUUAFFFFABRRRQAUUUUAFF&#10;FFABRRRQAUUUUAFFFFABRRRQAUUUUAFFFFABRRRQAUUUUAFFFFABRRRQAUUUUAFFFFABRRRQAUjf&#10;dNLSN900Acb8Kf8AkV7z/sN6x/6crmij4U/8ivef9hvWP/Tlc0VpL4mYR+FC+B/+Rq+IP/Yci/8A&#10;TbZV2HauP8D/API1fEH/ALDkX/ptsq7DtSlv/XkVT+H7/wAx1FFFQahRRRQAUUUUAFFFFABRRRQA&#10;UUUUAFFFFABRRRQAUUUUAFFFFABRRRQAUUUUAFFFFABRRRQAUUUUAFFFFABRRRQAUUUUAFFFFABR&#10;RRQAUUUUAFFFFABRRRQAUUUUAFFFFABRRRQAUUUUAFFFFABRRRQBDPDHcR7JFDL6GqcVmEvN4jVI&#10;o1wmOpJ7/lxzWgKZNCk8ZjcblPUVSk1oZygpa21M7U7hJ1igjkUmRwCVIOBn/HH5VJe24tx9oiKx&#10;vGOQeFYehqNtNE17LvjVIdoCleMk9/r1/SrDWr3FksMr4fjcy85wfetbxjZJ+vzMeWUuZta9COG8&#10;nusGNI12nDKzHcP04rQ69qg+xp9oWYEq4GDtPBHvVism09jaKktxaKKKk0CiiigAooooAbtBYHHN&#10;MmgS4jKONynqKkBzRT2E1fRlGaxZo1SCQ26LyQo6/jmqdnYxXU0zOWljUhVZmySe5yPwrZ/GoJon&#10;mwFlaNeQwUDJ/HtVxm0rXMZU4tp2+Rn3VrELi2tkRVGdzcHOPTP5/pUvzaXJ3a1Y/Uof8P8AP1q2&#10;0cnnTXERaTy2wAzZ3jvz+RH9av3UJvvs4K/us73zwRxwP1rST2i3oYxV05JWfT0EaaK9IiaGRo25&#10;DlSF6ZznrV8DFUbK1ktGdS+6HqgPUf5/zir9Yytey2OqF7Xe4UUUVJYUUUUAFFFFABRRRQAUUUUA&#10;FFFFABRRRQAUUUUAFFFFABRRRQAUUUUAFFFFABRRRQAUUUUAFFFFABRRRQAUUUUAFFFFABRRRQAU&#10;UUUAFFFFABRRRQAUUUUAFFFFABRRRQAUUUUAFFFFABSN900tI33TQBxvwp/5Fe8/7Desf+nK5oo+&#10;FP8AyK95/wBhvWP/AE5XNFaS+JmEfhQvgf8A5Gr4g/8AYci/9NtlXYdq4/wP/wAjV8Qf+w5F/wCm&#10;2yrsO1KW/wDXkVT+H7/zHUUUVBqFFFFABRRRQAUUUUAFFFFABRRRQAUUUUAFFFFABRRRQAUUUUAF&#10;FFFABRRRQAUUUUAFFFFABRRRQAUUUUAFFFFABRRRQAUUUUAFFFFABRRRQAUUUUAFFFFABRRRQAUU&#10;UUAFFFFABRRRQAUUUUAFFFFABRRRQAUUUUAFFFFABRRRQAUUUUAFFFFABRRRQAUUUUANChckAAnk&#10;4p1FFABRRRQAUUUUAFFFFABRRRQAUUUUAFFFFABRRRQAUUUUAFFFFABRRRQAUUUUAFFFFABRRRQA&#10;UUUUAFFFFABRRRQAUUUUAFFFFABRRRQAUUUUAFFFFABRRRQAUUUUAFFFFABRRRQAUUUUAFFFFABR&#10;RRQAUjfdNLSN900Acb8Kf+RXvP8AsN6x/wCnK5oo+FP/ACK95/2G9Y/9OVzRWkviZhH4UL4H/wCR&#10;q+IP/Yci/wDTbZV2HauP8D/8jV8Qf+w5F/6bbKuw7Upb/wBeRVP4fv8AzHUUUVB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fdNLSN900Acb8Kf+RXvP+w3rH/pyuaKPhT/AMivef8A&#10;Yb1j/wBOVzRWkviZhH4UL4H/AORq+IP/AGHIv/TbZV2HauP8D/8AI1fEH/sORf8Aptsq7DtSlv8A&#10;15FU/h+/8x1FFFQ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33TS0jfdNAHG/Cn&#10;/kV7z/sN6x/6crmij4U/8ivef9hvWP8A05XNFaS+JmEfhQvgf/kaviD/ANhyL/022Vdh2rj/AAP/&#10;AMjV8Qf+w5F/6bbKuw7Upb/15FU/h+/8x1FFFQa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33TS0jfdNAHG/Cn/AJFe8/7Desf+nK5oo+FP/Ir3n/Yb1j/05XNFaS+JmEfhQvgf/kav&#10;iD/2HIv/AE22Vdh2rj/A/wDyNXxB/wCw5F/6bbKuw7Upb/15FU/h+/8AMdRRRUG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N900tI33TQBxvwp/5Fe8/wCw3rH/AKcrmij4U/8AIr3n&#10;/Yb1j/05XNFaS+JmEfhQvgf/AJGr4g/9hyL/ANNtlXYdq4/wP/yNXxB/7DkX/ptsq7DtSlv/AF5F&#10;U/h+/wDMdRRRUG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N900tI33TQBxvwp/5&#10;Fe8/7Desf+nK5oo+FP8AyK95/wBhvWP/AE5XNFaS+JmEfhQvgf8A5Gr4g/8AYci/9NtlXYdq4/wP&#10;/wAjV8Qf+w5F/wCm2yrsO1KW/wDXkVT+H7/zHUUUVB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jfdNLSN900Acb8Kf+RXvP+w3rH/pyuaKPhT/yK95/2G9Y/wDTlc0VpL4mYR+FC+B/&#10;+Rq+IP8A2HIv/TbZV2HauP8AA/8AyNXxB/7DkX/ptsq7DtSlv/XkVT+H7/zHUUUVB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fdNLSN900Acb8Kf8AkV7z/sN6x/6crmij4U/8ivef&#10;9hvWP/Tlc0VpL4mYR+FC+B/+Rq+IP/Yci/8ATbZV2HauP8D/API1fEH/ALDkX/ptsq7DtSlv/XkV&#10;T+H7/wAx1FFFQ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33TS0jfdNAHG/Cn/k&#10;V7z/ALDesf8ApyuaKPhT/wAivef9hvWP/Tlc0VpL4mYR+FC+B/8AkaviD/2HIv8A022Vdh2rj/A/&#10;/I1fEH/sORf+m2yrsO1KW/8AXkVT+H7/AMx1FFFQa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33TS0jfdNAHG/Cn/kV7z/sN6x/6crmij4U/wDIr3n/AGG9Y/8ATlc0VpL4mYR+FC+B&#10;/wDkaviD/wBhyL/022Vdh2rj/A//ACNXxB/7DkX/AKbbKuw7Upb/ANeRVP4fv/MdRRRU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N900tI33TQBxvwp/5Fe8/7Desf+nK5oo+FP/Ir&#10;3n/Yb1j/ANOVzRWkviZhH4UL4H/5Gr4g/wDYci/9NtlXYdq4/wAD/wDI1fEH/sORf+m2yrsO1KW/&#10;9eRVP4fv/MdRRRUG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N900tI33TQBxvwp&#10;/wCRXvP+w3rH/pyuaKPhT/yK95/2G9Y/9OVzRWkviZhH4UL4H/5Gr4g/9hyL/wBNtlXYdq4/wP8A&#10;8jV8Qf8AsORf+m2yrsO1KW/9eRVP4fv/ADHUUUVB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jfdNLSN900Acb8Kf+RXvP8AsN6x/wCnK5oo+FP/ACK95/2G9Y/9OVzRWkviZhH4UL4H&#10;/wCRq+IP/Yci/wDTbZV2HauP8D/8jV8Qf+w5F/6bbKuw7Upb/wBeRVP4fv8AzHUUUVB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fdNLSN900Acb8Kf+RXvP+w3rH/pyuaKPhT/AMiv&#10;ef8AYb1j/wBOVzRWkviZhH4UL4H/AORq+IP/AGHIv/TbZV2HauP8D/8AI1fEH/sORf8Aptsq7DtS&#10;lv8A15FU/h+/8x1FFFQ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33TS0jfdNAH&#10;G/Cn/kV7z/sN6x/6crmij4U/8ivef9hvWP8A05XNFaS+JmEfhQvgf/kaviD/ANhyL/022Vdh2rj/&#10;AAP/AMjV8Qf+w5F/6bbKuw7Upb/15FU/h+/8x1FFFQa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33TS0jfdNAHG/Cn/AJFe8/7Desf+nK5oo+FP/Ir3n/Yb1j/05XNFaS+JmEfhQvgf&#10;/kaviD/2HIv/AE22Vdh2rj/A/wDyNXxB/wCw5F/6bbKuw7Upb/15FU/h+/8AMdRRRUG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900tI33TQBxvwp/5Fe8/wCw3rH/AKcrmij4U/8A&#10;Ir3n/Yb1j/05XNFaS+JmEfhQvgf/AJGr4g/9hyL/ANNtlXYdq4/wP/yNXxB/7DkX/ptsq7DtSlv/&#10;AF5FU/h+/wDMdRRRUG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N900tI33TQBxv&#10;wp/5Fe8/7Desf+nK5oo+FP8AyK95/wBhvWP/AE5XNFaS+JmEfhQvgf8A5Gr4g/8AYci/9NtlXYdq&#10;4/wP/wAjV8Qf+w5F/wCm2yrsO1KW/wDXkVT+H7/zHUUUVB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jfdNLSN900Acb8Kf+RXvP+w3rH/pyuaKPhT/yK95/2G9Y/wDTlc0VpL4mYR+F&#10;C+B/+Rq+IP8A2HIv/TbZV2HauP8AA/8AyNXxB/7DkX/ptsq7DtSlv/XkVT+H7/zHUUUVB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fdNLSN900Acb8Kf8AkV7z/sN6x/6crmij4U/8&#10;ivef9hvWP/Tlc0VpL4mYR+FC+B/+Rq+IP/Yci/8ATbZV2HauP8D/API1fEH/ALDkX/ptsq7DtSlv&#10;/XkVT+H7/wAx1FFFQ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33TS0jfdNAHG/&#10;Cn/kV7z/ALDesf8ApyuaKPhT/wAivef9hvWP/Tlc0VpL4mYR+FC+B/8AkaviD/2HIv8A022Vdh2r&#10;j/A//I1fEH/sORf+m2yrsO1KW/8AXkVT+H7/AMx1FFFQa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33TS0jfdNAHG/Cn/kV7z/sN6x/6crmij4U/wDIr3n/AGG9Y/8ATlc0VpL4mYR+&#10;FC+B/wDkaviD/wBhyL/022Vdh2rj/A//ACNXxB/7DkX/AKbbKuw7Upb/ANeRVP4fv/MdRRRUG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N900tI33TQBxvwp/5Fe8/7Desf+nK5oo+F&#10;P/Ir3n/Yb1j/ANOVzRWkviZhH4UL4H/5Gr4g/wDYci/9NtlXYdq4/wAD/wDI1fEH/sORf+m2yrsO&#10;1KW/9eRVP4fv/MdRRRUG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N900tI33TQB&#10;xvwp/wCRXvP+w3rH/pyuaKPhT/yK95/2G9Y/9OVzRWkviZhH4UL4H/5Gr4g/9hyL/wBNtlXYdq4/&#10;wP8A8jV8Qf8AsORf+m2yrsO1KW/9eRVP4fv/ADHUUUVB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jfdNLSN900Acb8Kf+RXvP8AsN6x/wCnK5oo+FP/ACK95/2G9Y/9OVzRWkviZhH4&#10;UL4H/wCRq+IP/Yci/wDTbZV2HauP8D/8jV8Qf+w5F/6bbKuw7Upb/wBeRVP4fv8AzHUUUVB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jfdNLSN900Acb8Kf+RXvP+w3rH/pyuaKPhT/&#10;AMivef8AYb1j/wBOVzRWkviZhH4UL4H/AORq+IP/AGHIv/TbZV2HauP8D/8AI1fEH/sORf8Aptsq&#10;7DtSlv8A15FU/h+/8x1FFFQa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I33TS0jf&#10;dNAHG/Cn/kV7z/sN6x/6crmij4U/8ivef9hvWP8A05XNFaS+JmEfhQvgf/kaviD/ANhyL/022Vdh&#10;2rj/AAP/AMjV8Qf+w5F/6bbKuw7Upb/15FU/h+/8x1FFFQa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33TS0jfdNAHG/Cn/AJFe8/7Desf+nK5oo+FP/Ir3n/Yb1j/05XNFaS+JmEfh&#10;Qvgf/kaviD/2HIv/AE22Vdh2rj/A/wDyNXxB/wCw5F/6bbKuw7Upb/15FU/h+/8AMdRRRUG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N900tI33TQBxvwp/5Fe8/wCw3rH/AKcrmij4&#10;U/8AIr3n/Yb1j/05XNFaS+JmEfhQvgf/AJGr4g/9hyL/ANNtlXYdq4/wP/yNXxB/7DkX/ptsq7Dt&#10;Slv/AF5FU/h+/wDMdRRRUG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N900tI33T&#10;QBxvwp/5Fe8/7Desf+nK5oo+FP8AyK95/wBhvWP/AE5XNFaS+JmEfhQvgf8A5Gr4g/8AYci/9Ntl&#10;XYdq4/wP/wAjV8Qf+w5F/wCm2yrsO1KW/wDXkVT+H7/zHUUUVB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jfdNLSN900Acb8Kf+RXvP+w3rH/pyuaKPhT/yK95/2G9Y/wDTlc0VpL4m&#10;YR+FC+B/+Rq+IP8A2HIv/TbZV2HauP8AA/8AyNXxB/7DkX/ptsq7DtSlv/XkVT+H7/zHUUUVB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fdNLSN900Acb8Kf8AkV7z/sN6x/6crmij&#10;4U/8ivef9hvWP/Tlc0VpL4mYR+FC+B/+Rq+IP/Yci/8ATbZV2HauP8D/API1fEH/ALDkX/ptsq7D&#10;tSlv/XkVT+H7/wAx1FFFQa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33TS0jfdN&#10;AHG/Cn/kV7z/ALDesf8ApyuaKPhT/wAivef9hvWP/Tlc0VpL4mYR+FC+B/8AkaviD/2HIv8A022V&#10;dh2rj/A//I1fEH/sORf+m2yrsO1KW/8AXkVT+H7/AMx1FFFQa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33TS0jfdNAHG/Cn/kV7z/sN6x/6crmij4U/wDIr3n/AGG9Y/8ATlc0VpL4&#10;mYR+FC+B/wDkaviD/wBhyL/022Vdh2rj/A//ACNXxB/7DkX/AKbbKuw7Upb/ANeRVP4fv/MdRRRU&#10;G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m2lpN1ZN/rsOn39vbSkL5oJaRjgIOx6dzx7Um0txN2NeikpaYwooooAKKK&#10;KACiiigApG+6aWkb7poA434U/wDIr3n/AGG9Y/8ATlc0UfCn/kV7z/sN6x/6crmitJfEzCPwoXwP&#10;/wAjV8Qf+w5F/wCm2yrsO1cf4H/5Gr4g/wDYci/9NtlXYdqUt/68iqfw/f8AmOoooqD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ikkWONnZgqqMkk4AHrXmWpXh1C+nnJJEjkruABC9AOPbFdj4vvxa6Z5IJEk5wMEjCjBb&#10;+gx71wtctaWtjmqy1sdn4O1Y3MJs5Dl4hlWJJLLn+mQPoR6V0+2vLLK8l0+6jniIEkZyNwyD2I/K&#10;vSrG6jvrWKePlZAGHt7H3HStKcuZWZdOV1YtUUUVsbBRRRQAUUUUAN+9QV4NC1U1DUIdNtWmmbao&#10;4A7k+g96BN2OZ+FP/IrXn/Yb1j/05XNFRfB+b7V4Mnm27fM1nV3xnOM6jcnFFaS+JmEPgj6E3gf/&#10;AJGr4g/9hyL/ANNtlXYdq4/wP/yNXxB/7DkX/ptsq7DtSlv/AF5F0/h+/wDMdRRRUG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wXjO68/VhEC2IUCkHpk85H4EflWDXZ+LtJhks3vl+SePaGIH3wSBz7jPX/wCtjjK4aial&#10;qcdRNS1Cug8Jav8AY7n7HKf3MzfLhc4c4A/A9Py6c1z9bXg+1S51gM4z5SGRQemcgD+efqBSg2pK&#10;woX5lY9BooorvO0KKKKACiiigCC4uI7OB5pnEcajLMe1eea7q7axeeYFKxKMRqT29T7n+g9K2PG2&#10;oTLcR2itthZBI2P4jkjn24/zxXLVy1J+9ynNUl0N/wCCv/Ihj/sLar/6cLiij4K/8iGP+wtqv/px&#10;uKK7Z/E/Uuj/AA4+iLXgf/kaviD/ANhyL/022Vdh2rj/AAP/AMjV8Qf+w5F/6bbKuw7US3/ryHT+&#10;H7/zHUUUVB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BdXEVrC80ziONBlmPapq4nxlfXD3K2rRGO2Qhlcj/AFjY6g+2cYH/&#10;AOqJy5VcmUuVXM/Xtel1ibAzHbIfkj9fc+/8vzzl0UVwNtu7OJtt3YVZ029bTr6K4CBzGT8p7gjB&#10;/Q1WooTtqJOx6pbXMd5CksTiSNhlWHeplrz7w3rg0mdkmybeQjcRk7D6gfz+g9MV30ciyIrowZWG&#10;QwOQfeu6EuZHbGXMiSiiitCwooooA5TxJ4amvrlru1Cs7KA8ZOCxHAIJ46fTp3zXK3lnNp8xinjM&#10;UgAODzkeoI616njivP8AxVqi6hqAWJg8EI2qy8gk9T/Ifh71zVIq9znqRVrk3wV/5EMf9hbVf/Tj&#10;cUUfBX/kQx/2FtV/9ONxRXZP4n6lUf4cfRFrwP8A8jV8Qf8AsORf+m2yrsO1cf4H/wCRq+IP/Yci&#10;/wDTbZV2HaiW/wDXkOn8P3/mOoooqD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j8xTIYww3AAlc8gHOD+h/KpKACiiigAooooAKKKKACiiigBuOlc542uhDp0&#10;cAbDTPyMdVHJ/XbW/NOtvC8sh2qilmPoAMmvOda1Q6rfvOAVjwAitjIUf/XyfxrGrK0bGVSVkUKK&#10;KK4jkCiiigDrNC0vS9YsBm3KTqNkhEhznH3gM9/p2PpXR6fYjT7VYFlklReFMmCQPTgDivObDUJt&#10;NuVnhba68EHow9D7V3uk65b6tH+7bbKBl4W6r/iPf3HSuulKL9TppyT9TVoooroNwqG6uY7WF5Zn&#10;EcaDLMe1SNXLeOLiSOK2hVischYuo/ixtxn86mUuVXJk+VXM/XfFMl75ttbfJbHgvyGcd/oD6dfz&#10;xXP0UVwuTlK7OKUnLVm/8Ff+RDH/AGFtV/8ATjcUUfBX/kQx/wBhbVf/AE43FFenP4n6nTR/hx9E&#10;WvA//I1fEH/sORf+m2yrsO1cf4H/AORq+IP/AGHIv/TbZV2HaiW/9eQ6fw/f+Y6iiioN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lU9Uvhp9hcXGQCiEruBILdAOPfF&#10;XO4Fc742kZdJjAYhWmUMAeowxwfxA/Kpk7JsmTsmzD8K6kbXWMSuxFx8jEsTlicgn1OeP+BV3/av&#10;KIZnt5kljO10YMpxnBByK9TjkWSNXRgysMhgcgj1rGi7pozpO6sS0UUV0GwUUUUAFFFFABRRRQBj&#10;eJNPuNT07yrZsMHDMpbG8AHj88dfSuDurWSyneCZNsiYyuQcZGe31r1PoK821+5jvNYuZYjuQsFB&#10;9cADI9uK5qyW5z1UtzPooorlOcKKKKAHwsiyZkVnXuqNtJ/HB/lXVaDpuj3jF4XmklXDbJXKumD1&#10;G3Ht69ulclSpI0bq6MVZTkMpwQfWrjLleqKjKz2PVIYhDHsXcQO7MWP5kk1J/DWXoAuxpsZvHdpm&#10;5w4AZV6AH1Pfnnnmtau9O6O1O6EzVDUdLttWh2TxltudrZwykjqD/kcVfxWfrGpLpdjJOcFgMIp/&#10;iY9B1/H6A0na2oO1tTz7UoYre+nigLGONigMmM5HB6e+arUUVw9Tgkb/AMFf+RDH/YW1X/043FFH&#10;wV/5EMf9hbVf/TjcUV6c/ifqdVH+HH0Ra8D/API1fEH/ALDkX/ptsq7DtXH+B/8AkaviD/2HIv8A&#10;022Vdh2olv8A15Dp/D9/5jqKKKg1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b6Vzvjj/kFQ/9dh/6C1dF6Vx3jqZWurWEA7kRnPpgkAf+gms6jtFmdR2izl69H8Oz/adF&#10;tG27cJsxnP3flz+lecV13gW53R3VuSvysJFGeTkYP4cD8656TtKxhSfvHWUtFFdh1hRRRQAUUUUA&#10;JRRVDV9Uj0mzaeQFhnaqj+Juw9unWpemrE3YqeJNU/s3TWCNiaT5EweR6nrngd/UivP6s39/LqVy&#10;00zbnbgAdFHoPaq1cU587OOcuZhRRRWZAUUUUAFFFFMDvPCuqHUbEpKxeaE7WZuSwPQ/zH4e9buO&#10;K8w0vUJNLvY54xu28MuSAwPUf57gV6XDOs8KSxncjqGU+oIyK7Kc+ZWOunLmRLiuF8Yan9qvhbRt&#10;mKH72DwXPXv26exzXU61qiaVZNM3Ln5UXGcsQcZ9uP0rzd5GkdndizMclmOST61NaVlYmrKysJRR&#10;RXKtzlexv/BX/kQx/wBhbVf/AE43FFHwV/5EMf8AYW1X/wBONxRXqz+J+p10f4cfRFrwP/yNXxB/&#10;7DkX/ptsq7DtXH+B/wDkaviD/wBhyL/022Vdh2olv/XkOn8P3/mOoooqDUKKKKACiiigAooooAKK&#10;KKACiiigAooooAKKKKACiiigAooooAKKKKACiiigAooooAKKKKACiiigAooooAKKKKACiiigAooo&#10;oAKKKKACiiigAooooAKKKKACiiigAooooAKKKKACiiigAooooAKKKKACiiigAooooAKKKKACiiig&#10;BNtLSZqOS4jjOGYA0bivbcloqv8Aaov7/wChoa8iXoS30FPlfYXMu5Yoqr9uj9G/IUfbo/RvyFPk&#10;l2Dmj3LVJVdb6JupK/UU9bmJuA4/HilytdA5kyaimhsjI5HqKdSKCiiigAooooAKKKKACiiigAoo&#10;ooAKKKKACiiigAooooAKKKKACiiigAopKWgBuMU6mNIq8FlB9Caia8jXoc+wFOzexLkluWKKotfN&#10;n5VAH+1UZvJN2cgD0xxVKnJkOpFGlRWet8+eVBHoKnjvEfrlT70nCSGqkWWaKbuyMjkeop1SaBRR&#10;RQA2vOfEl19q1q4YFiqN5YDdtvBx7ZyfxrvdQulsbOac4IjQtgnGT2Gfc8V5g8jSOzuxZmOSzHJJ&#10;9a5qz0SMKr2Qlafhy+Fhq0Lu2yNsxueOh6Zz0GcH8KzKK5k7O5zp2dz1rHejpVHR7iW50+3mmXbK&#10;6AnkHPvx69cds1davRWup3DqKKKYwooooASsLxdbfaNGdi/l+U4k5BOeoxx9f89a3R2rlvHF75dv&#10;BaqeZG3sA3YdAR6En/x2s5u0XcibtFnHUUUVwHEFFFFABRRRQAUUUUAXNK09dUuDbibypSCUBTKu&#10;QCcE54/I/wCPefaY9D0iE3LAeTGqHbzuYDGB69K84SRo3V0YqynIZTgg+tdvd27+KNBtmjKxSlg5&#10;DAhSRlSO+B1xXRSejtub03o7bnKatq02rXXmy/Ki8JGDwg/x9TVKtK88OahZLK7w5jjyS6MDx64z&#10;nH4Vm1jK99TJ3vqFFFFJbkPY3/gr/wAiGP8AsLar/wCnG4oo+Cv/ACIY/wCwtqv/AKcbiivVn8T9&#10;Tro/w4+iLXgf/kaviD/2HIv/AE22Vdh2rj/A/wDyNXxB/wCw5F/6bbKuw7US3/ryHT+H7/zHUUUV&#10;BqFFFFABRRRQAUUUUAFFFFABRRRQAUUUUAFFFFABRRRQAUUUUAFFFFABRRRQAUUUUAFFFFABRRRQ&#10;AUUUUAFFFFABRRRQAUUUUAFFFFABRRRQAUUUUAFFFFABRRRQAUUUUAFFFFABRRRQAUUUUAFFFFAB&#10;RRRQAUUUUAFJSMwUZJAFVpL5VHy/MfyFNJvYlyUdy1UEl4kfGdx9ulUpJnkJ3McHsOlMrZU+5hKr&#10;2Jprp5MjO1faoaKK1SS2MW29wooopiCiiigAooooAckjR8qxH0qxHfHo4yPbrVWipcU9ylJx2NSO&#10;ZJPusDTiKyQSDkcEdxU8d48fB+ce/WsXT7G8anc0aKrx3aSDk7T6NVis7NbmyaewUUUUhhRRRQAU&#10;UUUAFFFFABRRRQAUU3dgZPA9TUTXUa/xAn0HNFm9hNpbk2aWqTX4H3UJ9zUD3Ush+9tHovFWqbZm&#10;6kUaLMqjJOB61E95GvcsfQCs8kk5PJPc0Voqa6mbqvoWmvj/AApj3NQvcSScFzj0HFR0VaikZucn&#10;uwoooqyAooooAKKKKAHxzPEflPHoelWob0Nw+AfUdKpUVDipFxm4mtuyMjkeop1ZkVw8JGDlf7pq&#10;7DcLMvHDd1PaueUXE6YzUjM8Wf8AIAuf+Af+hivPa9VmhS4iMcqK6HqrDIP4V5lfiJb6dYVVYlcq&#10;gUkggHAOSTnPWuOstUzKqtbler+h2q3mrW0b42l9xDDIIAzjHvjH41Qp9vcSWsyyxMUdTkN6Vzp2&#10;epinZnq9HSqGk6hHqtnHOny7uGXOSpHUf57EVfavQTvqd24tFFFUMKKKKAGg+teb+INRXU9UkljY&#10;tEoCxkjHA/8Ar5PPrXQeLtaEMJsom/eSD96QTlF44/H+X1rjq5as7+6jmqyvogooormMAooooAKK&#10;KKACiiigDZ8N2NheXDLeSEOCNkZO1Xzx16k5I44/HnHfRxrHGqIoVVGAqjAx6V5SkjRuroxVlOQy&#10;nBB9a7rSdee40Oa7nC74Nyk52hyACPoTkD6/lXVSklodFOS2GeLdWWzsjbJzNcKR1Hyr3yPfkfn6&#10;Vw9TXl1JfXUs8py8jFj149h7DpUNYzlzO5lOXM7hRRRULczexv8AwV/5EMf9hbVf/TjcUUfBX/kQ&#10;x/2FtV/9ONxRXqz+J+p10f4cfRFrwP8A8jV8Qf8AsORf+m2yrsO1cf4H/wCRq+IP/Yci/wDTbZV2&#10;HaiW/wDXkOn8P3/mOoooqDUKKKKACiiigAooooAKKKKACiiigAooooAKKKKACiiigAooooAKKKKA&#10;CiiigAooooAKKKKACiiigAooooAKKKKACiiigAooooAKKKKACiiigAooooAKKKKACiiigAooooAK&#10;KKKACiiigAooooAKKKKAEHFLUU06Qj5jz6DrVSS+ZiQmFHqetUouREpKO5deRY+WYD61VmvuojH/&#10;AAKqjMWOSST6mitlTS3MJVW9hzyNJyzE02iitNjG9wooopgFFFFABRRRQAUUUUAFFFFABRRRQAUU&#10;UUAFPjneP7rfgelMopNXGm1sXFvgR8ynPtUy3MTcBhn8qzaKzdNGiqyNVZFb7rBsehp2ayKKn2Xm&#10;X7XyNfNMaZFOCyg+5rLoo9l5h7XyNJrmNerDn05pjX0a9CW+gqhRVKmiXVZcbUAvRCR6k1C19K3Q&#10;gfhUNFUoRXQhzk+orMzfeYtj1NJTmjKruKkK3Q0ojYxlxjAODTuibNjKKkhh81W+bkDhfWprOH75&#10;Yf7OD+tJySKUW2irRTnYOzEDAJ4GMcU2rICnRqGkVSeCcZptFAREmdIZ/JLqXxnA/wA9falqtrUW&#10;5YrlRjd8rEccjof5/kKi0+9MuY5WBl6g4xuH+NYQqa8r3LkrPQvUUUVuQFFFFABRRRQAUq7tw25D&#10;dsdaSrCNFZWzXEzCNFGSzdh/jUSkoq7LjHmZFq2oHTdJkmZtsu3CYxncenB/M/Q15zV3VtWl1a68&#10;2X5UXhIweEH+PqapV49SfO9BzlzBRRRWRmbXhnWDpt4IpWP2aYgEEgBG4w3P6/8A1q7/ANxXk1eg&#10;+GtUOp6agdszR/I+TyfQ9c8jv6g11UZfZZ0UpdDaooorpOgQCqGsXMlnpdzNCpaRE4x27Z/Dr+FX&#10;80YpPUR5M8jSOzuxZmOSzHJJ9alhs5ZoZJQpEMYJaQg7QeOM+pJHHv6c16JNpunQQvLJZ26qilmP&#10;lLwAMntXE67rsmrzYGY7ZT8kfr7n3/l+eeOUOXdnNKHLuzLooorExCiiigAooooAKKKKAHwwyXEg&#10;jiRpHPRUBJP4V2tnoL2/h2e1kTfPKrOUDcbsfKM/gv457U3wVHGNMldR87SEMSuOgGBnuOf1NW/E&#10;uqHTNNYI2J5PkTB5HqeueB39SK6oQUY8zOiEVFczPPqKKK5TnCiiimtxPY3/AIK/8iGP+wtqv/px&#10;uKKPgr/yIY/7C2q/+nG4or1Z/E/U66P8OPoi14H/AORq+IP/AGHIv/TbZV2HauP8D/8AI1fEH/sO&#10;Rf8Aptsq7DtRLf8AryHT+H7/AMx1FFFQahRRRQAUUUUAFFFFACfw0lQ3F0tuoLghe7YyF+tRi6M8&#10;UxhCuyHauTwTgf401F7k8yvYtrSDvWa2oFryKPOwAEuu0kk46Djt1zWhGwkXcMgH+8CD+RoacdxR&#10;kpbElFFFIsKKKKACiiigAooooAKKKKACiiigAooooAKKKKACiiigAooooAKKKKACiiigAooppbAy&#10;eB70AKTijPtUDXUaZ+bJHYVXkvmYkIAo9T1qlFshzSNCkPNUY74rw/I9R1q3HMkn3WBpOLiEZqWx&#10;JRRRSLCiiigAooooAKKKKACiiigAoopsjrGuWIA96ABaWq0l6q/d+Y/kKqyXDydWwPQcCrUGzKVR&#10;RLst0kXGct6Cqkl48nA+Qe3WoaK2UEjCVRsKKKK0MwooooAKKKKACiiigAooooAKKKKACiiigAoo&#10;ooAKKKKACiiigAooooAKKKKACiiigAooooAKKKKACiinRsysGC5C9aTGtSxDMJl8qTqejf570XA8&#10;m3SPOeeuO1Rm8k28bV98VJHcCZdkvfo1Y2a1sbqSatfUrKxVgynBHetASL5AZwF3dfeqf2dlmVDy&#10;GPBHcVJeybmCD+Hk/WnK0mrCjeCbYjXCKpVExwR71Btbbu2nb644pyQvJjapIPftVieCTaqKuVA5&#10;PAyaq6joTZyVypRUklu8S7jjnjAqOrTvsZtNbkhh+0WM6MwC4yCTgAjnn26VzpHKsDhlOQfQ10o/&#10;5Btz/ut/6DXNVwVXadzdr3Ua1ld/a4iSNrqcMv8AX6VYrFt5zazh8fI3D/T1/CtiORZEDoQynoRX&#10;VTnzrzMGrDqKKK2EFFFFABWR421ARxW9orgK/wA7qMjjovtjOePYVr1WvNNt9RRVuIhIFORyQR+I&#10;rCrB1I2TKUrJpHCg5FFdD4s02302GwjgiSIYfcV6t93qep6mueryJR5XYTXK7MKKKKkRY0+0+3Xs&#10;UHmLH5jY3t0H/wBf0HrXY2Phs6XfJPZ3JwMK8cyg7lJ55GMcdOOo9K4dJGjdXRirKchlOCD611Oj&#10;+MjxFf8AI5/fqPyBUD9R7cd62puK3NabitzsaKihmS4hSWM7kdQyn1BGRUtdp1jaoahrFrpi5uJQ&#10;GxkIOWbr2/Dr0pmt213c2LrZymGYMDlTgsB/Dnt/9b3rgr7TbnTXVbiMxFhlTkEH8RWM5uOyMpzc&#10;dkXda8RT6rI6KTFa5GI+7Y7sf6dOnpmsiiiuRtyd2crberCiiipEFFFFABRRRQAUUUUAWLPULnT5&#10;C9vK0ZPUDofqOh61HNcTXLB5ZXlYDAaRixx6c1HRTu9h36BRRRSEFFFFNbiexv8AwV/5EMf9hbVf&#10;/TjcUUfBX/kQx/2FtV/9ONxRXqz+J+p10f4cfRFrwP8A8jV8Qv8AsNxf+m2yrselcJ4SnePxV8QF&#10;Ugf8TqLnH/UNsq6VnZ/vMWx6mtJU27MzjUUU15v8zS8+P++v5im/aoum7p7Gs6ij2aH7Vmj9si/v&#10;foaVbqNujDj14rNoo9mg9qzWVg3IIIp1Y6sVOQSD6ipo7uVe+4f7VS6b6FKqupog0H1qot8CPmUg&#10;/wCzUhuFkRtjLv6Lu457VDi0aKSexXkgjvZHxNKpX5WRWIH5GoY1bSW5zJbMeW7qff2/z9YpLWZr&#10;yBJJiz7SSyLtIH1H4j/9dOvrGKKMDc0k8rBVeRsnt+n+NbK2ib0Zytt3klZoWxuoYY5JpHVWlfOM&#10;kkDsCPzpIdRaW4kKJJLyAijhR7k+/uKWNm0eba/zW0hyGxyp96sJNBeXCGNm8xQTlRjI44Oeo5ol&#10;a7droIt2SvZroXI2LIpZdrEDK5zg+lSUUVznaFFFFABRRRQAUlMkmWNcsQKrtf8APypx6mmot7Eu&#10;SjuW85oqGK4SbHOD6Gp6TVtxpp6oKKKKBhRRRQAUUUUAFFFFABRRRQAUUVBJdJHwTk+gos3sJu25&#10;PUckixrliBVKS9dwQuFHt1qAkk5PJPc1qqb6mMqqWxbkvgpIRc+5qtJK8h+Yk+3am0VsoqOxjKbl&#10;uFFFFUQFAJByOCO4oooAsw3pUAONwHcdauRyLIuVORWVSqzRtlSQfaspU09jaNRrc16KpRX2Th+P&#10;9qratu5ByKwcXHc6IyUth1FFFIoKKKgkuo4yQW5HYUWb2E3bclApktwkQ+Y8+g61TkvHk4HyD261&#10;ASScnknua1VPuYyqdizJfFuEGB6nrVZmLHJJJ9TRRW0YqOxg5OW4UUUVRIUUUUAFFFFABRRRQAUU&#10;UUAFFFFABRRRQAUUUUAFFFFABRRRQAUUUUAFFFFABRRRQAUUUUAFFFFABRRRQAUUUUAFWIGlTClG&#10;KHggiq6sc5HBHcVYa8djhQBnpjk1Ek3oaRaWtx81j82UIA9DR9jReXfj8qLmZo0Rdx3HkkVUJOcn&#10;knuaiKk1uXJxT2NKIqqEK24DuT0qKaX7O2VjAB/iHGf0pJP9HtQPXj8+tJbzLIvlSAeg96i3Uty+&#10;zsyNryRhxtX3xTlkNwuNzJIBxg4Bpr2cisdo3L2JIpGtXRd2enOB1Fae70M/fvqRMpQlSMEdqSil&#10;VSzBR1JxzWpkPvH+zaXIfl3MMc98/wD1v5VztbXiGYKsMIx/eIx07D+tYteZUd5G8tNAqzpc5imM&#10;BJ2MMpnse4qtTZMqA6nDIdwNKEuSVzNq50FFQ2k/2m3STGCw5Hv3qavTTvqZhRRRTAKkgUtMgHrm&#10;o6sW7Jb28lxIdqKpJPXCjkn/AD6VE3yq5cFdnJ+NLjzdWWIOSIowCvOFYkn+W2sCrF/ePfXk1www&#10;ZGzj26AfgMCq9eJJ8zbFJ3dwoooqSQopGz2xn3rQstCudQt1mhmtyp4IJbKn0PHWrjBz0iK5r+C9&#10;YK3DWEjkqwJiB7EckD6jn8PeuqvryPT7WS4kJ8uMZO0ZJ7Y/OuR0Xw5Lp98LqeZSyA7BETySCDnI&#10;HatzXme80G6VMGRQGIzjgMCT+QNdsYThC7OinN8tmclquvXeqMwZzHATxCh4A46+vTv+lZ1FFcDb&#10;erMW29wooopCCiiigAooooAKKKKACiiigAooooAKKKKACiiimtxPY3/gr/yIY/7C2q/+nG4oo+Cv&#10;/Ihj/sLar/6cbiivVn8T9Tro/wAOPohnhX/kbviB/wBhqL/022VdPXMeFf8AkbviB/2Gov8A022V&#10;dPXU9l6I5I9fV/mFFFFAwooooAKKKKACiiigBN7hcJIVPXI/wqupk+1fLI7tEMgyHIye34irNFGw&#10;nr1Fmme6RFkUBOrqpwT7fSltZnt1Kk+Yg+6D94D0zTaKnlVrFJu/NfUu/bkxyrZ9qX7dH6N+QqjR&#10;Ueziae1kXvt0fo35Cj7cmOFbPvVGij2cQ9rIt/2gf7g/76/+tUUl5K3faP8AZqGiqUIroTzyfUCS&#10;Tk8k9zRRRVkBVmG8ZeH+ZfXvVaik0nuUpOOxqRyrIMqwNSVkKzRtlSQfarcN6CAJOD/ernlTa2Oi&#10;NRPcuUU3dkZHI9RTqzNgooooAQcUtRyTJF95gKqyXxzhBge/WqUXLYiUlHcuMwXknFV5L1F4Ubz7&#10;dKptI0nLMT9abWqppbmMqr6Eklw83U4HoOlR0UVqlbYxbb3CiiimIKKKKACiiigAooooAKKKKACn&#10;RyNG2VOPbsabRS3BOxehvVbAf5T69qWS8SPgfMfbpVCis/Zq5r7WViWS5kkBBbAPYVFRRWiVtjNt&#10;vcKKKKYgooooAKKKKACiiigAooooAKKKKACiiigAooooAKKKKACiiigAooooAKKKKACiiigAoooo&#10;AKKKKACiiigAooooAKKKKACiiigApVYowI6ikooAkVWuGPzDOOtTw28bMBv3MOcDpiqgJAPvVqzx&#10;GjseT6DqB/n+VZSuloaws3qOvo2ZVYYwvWqsa75FXnk9qkhuNrMH5DdajWTZJuUcAnAPpTimlYJN&#10;SfMX2mV5Gi+YHHUVRnjeOT5yWz0Y96RnLSF+QSc9elEkrTYLHOKUY8o5TUlqNqW1A8zcxAC+tRUV&#10;o1dWMk7O5l6pdC51CTDZCfKB7Dr+uaq10djaQhmbykLAghioJz659a56SRpJGdjlmJJPqa82pHlZ&#10;turjaRs/w4z70tFZkmhpMTRQuN6OpbIK5yD3zn8KvVhK7xtuRtrgcGtWyuhdQ5OBIOGUdjXdSqKS&#10;5TNqxYoopVUswVRkntXSIfBAZm9FHU1geLNa3E2EBQx5HmsOeQfu/hgfy7GtLxNqg0qwEEMm24k4&#10;G0/Mq92/p+PHSuFrzK9W75Uay9xcqCiiiuIyCiiigAqzp2oSabc+bGcg8Oh6MP8AH3qtSOCykDjN&#10;VFuLugZ22n61a6mxSF28wAsUZcEAHGfT071eUkHI4I7isjwnpoh08yoyyPK3zFT93HRT78/r9K3W&#10;SKzhae5dUReTnoP8fpXrxqe5eTKjGTMLXPD9stm94p+zsig7UXKt2AwOhJxz+nU1ydbHiHXv7YlR&#10;YlaOCPkBjyx9SM447fj61j15dSSlK8RytfQKKKKyICiiigAooooAKKKKACiiigAooooAKKKKACii&#10;imtxPY3/AIK/8iGP+wtqv/pxuKKPgr/yIY/7C2q/+nC4or1Z/E/U66P8OPohnhX/AJG74gf9hqL/&#10;ANNtlXT1zHhX/kbviB/2Gov/AE22VdPXU9l6I5I9fV/mFFFFAwooooAKKKKACiiigAooooAKKKKA&#10;CiiigAooooAKKKKACiiigAooooAKKKKAHxzPEflPHoelXIbtZBz8p9zVCiolBSLjNxL8l2kfAO4+&#10;1V5bt5BgHYPbrUFFJQSHKpJhRRRWhmFFFFABRRRQAUUUUAFFFFABRRRQAUUUUAFFFFABRRRQAUUU&#10;UAFFFFABRRRQAUUUUAFFFFABRRRQAUUUUAFFFFABRRRQAUUUUAFFFFABRRRQAUUUUAFFFFABRRRQ&#10;AUUUUAFFFFABRRRQAUUUUAFFFFABRRRQAUUUUAFFFFABRRRQAUUUUAFFFCqWYAdTxQBZXMenTsDt&#10;O1iCPpXMVu65cLDapAp5Y5I46D1/H+RrCrzakuaR0S0sgooorEgKLSURajGQTg/Kcd88f4UVNpSx&#10;xXbBh87D5Djp6itaSvJEyNinRyGORSO1Nor09yE7HM+LLeeTUDcqkssLIDkDIjwOR7Dv26msl7G6&#10;ihMr2s0cY6u8ZAHOOtd5WZ43mEdnaQBchmLZz02jGP8Ax79K86tRjG8kWlzXkzj6KKK4CAooooAK&#10;KKKACiiimAUUUUgCiiigAooooAKKKKACiiigAooooAKKKKACiiigAoopGbauT2prcT2Og+Cn/Ih/&#10;9xbVf/ThcUUnwTO7wHn/AKi2q/8ApxuKK9Wfxy9Tro/w4+iG+Ff+Ru+IH/Yai/8ATbZV09cx4V/5&#10;G74gf9hqL/022VdPXU9l6I5I9fV/mFFFFAwooooAKKKKACiiigAooooAKKKKACiiigAooooAKKKK&#10;ACiiigAooooAKKKKACiiigAooooAKKKKACiiigAooooAKKKKACiiigAooooAKKKKACiiigAooooA&#10;KKKKACiiigAooooAKKKKACiiigAooooAKKKKACiiigAooooAKKKKACiiigAooooAKKKKACiiigAo&#10;oooAKKKKACiiigAooooAKKKKACiiigAooooAKKKKACiiigAooooAKKKKACpLdlWTLdAMj3NR0Umr&#10;6DTs7mdcvLq17IYY2eNfkVuMce/T171SrpjJ9n0+WXdtOCQcdD0H61zNebUioyNnsmwooorIkKO4&#10;9RyCO1FFMDRtNQEhWOThzwG7H/69Xawatx6lPGMMVlH/AE0GT+fWuqFa2kieU2LZC8ykduTXLeNL&#10;jzdWWIPkRRgFecKxJP8ALbW7FraQQuRC5k5O3cCDxwM8Y/KuHuGka5lM3+tZiz5HUnmsq9RS0Rb9&#10;2NiOiiiuExCiiigAooooAKKKKACiiigAooooAKKKKACiiigAooooAKKKKACiiigAooooAKZN/qzT&#10;6ZN/qzVR+JCex0PwR/5EEf8AYV1X/wBOFxRR8Ef+RBH/AGFdV/8AThcUV6tT45ep10f4UfRDPCv/&#10;ACN3xA/7DUX/AKbrKuorg9HvXtfG3j4K5XOsQ8dR/wAg6yrpY9Zb+IK/bjgk13+xk4prsjz1UinJ&#10;Pu/zNeiqceqQuPmyh9CM1aSRZBlWDD1BzWTi47o0Uk9mOooopFBRRRQAUUUUAFFFFABRRRQAUUUU&#10;AFFFFABRRRQAUUUUAFFFFABRRRQAUUUUAFFFFABRRRQAUUUUAFFFFABRRRQAUUUUAFFFFABRRRQA&#10;UUUUAFFFFABRRRQAUUUUAFFFFABRRRQAUUUUAFFFFABRRRQAUUUUAFFFFABRRRQAUUUUAFFFFABR&#10;RRQAUUUUAFFFFABRRRQAUUUUAFFFFABRRRQAUUUUAFFFFABRRRQAUUUUAFFFFABRRRQAUKpZgB1P&#10;FFT2ce+Xd2Xn8aluyuOKu7FbXpvLt44FPXk89h0yP89Kw6uarcfaL6THRTsHtjr+uap15kndm0nd&#10;hRRRUEhRRRQAUUjusalmYKo7k4FVf7WtP+ev/jp/wobSC5brF1ral2hUEOy/N6EZ4/H/AOtVibXI&#10;wCIkZ27FuB9aymLyymSQlmJzk1nKSeiJbHUUUVmQFFFFABRRRQAUUUUAFFFFABRRRQAUUUUAFFFF&#10;ABRRRQAUUUUAFFFFABRRRQAUyb/Vmn0yb/Vmqj8SE9jofgj/AMiCP+wrqv8A6cLiij4I/wDIgj/s&#10;K6r/AOnC4or1anxy9Tro/wAKPojn7P8A5Hbx7/2F4f8A03Wda9ZFn/yO/j3/ALC8P/pus6169+n8&#10;EfRfkeJP4per/MUMV6EinrO6kEHkcg+lR0VdrklyPVJkz87c+vP86uxayWDblQ4GeDt/n1rGoyKz&#10;lRhLoWpyXU6KPVIJFPJXHqOv5VaSZJM7GVsddpzXJ0olYHGT+NYPDrozVVmtzraK5uPVJo2z5jH6&#10;nP8AOrsOtMxwyqcA9Tt6fpWEqM0aqrFmvRVSLU4ZT1K+hYdaspIsgyrBh6g5rFxcd0aKSew6iiik&#10;UFFFFABRRRQAUUUUAFFFFABRRRQAUUUUAFFFFABRRRQAUUUUAFFFFABRRRQAUUUUAFFFFABRRRQA&#10;UUUUAFFFFABRRRQAUUUUAFFFFABRRRQAUUUUAFFFFABRRRQAUUUUAFFFFABRRRQAUUUUAFFFFABR&#10;RRQAUUUUAFFFFABRRRQAUUUUAFFFFABRRRQAUUUUAFFFFABRRRQAUUUUAFFFFABRRRQAUUUUAFWT&#10;ILOweU4DYz65Pb+lVqj1KSWeyEca5bIyN2Mj/OPyrKom46GkGo6sxaKtwaXcNbySy7YwoJ29ScDP&#10;H/66qV5zTW4woooqQCiiigBs0SzxtGw+VhiucMZgkaNhh1OD7+9dLVa9sUvADnZIOjgdvQ1Mo3E1&#10;cw6KsSWFxGTmJmAycryMDqfpVestjMKKKKQBRRRQAUUUUAFFFFABRRRQAUUUUAFFFFABRRRQAUUU&#10;UAFFFFABRRRQAUUUUAFMm/1Zp9Mm/wBWaqPxIT2Oh+CP/Igj/sK6r/6cLiij4I/8iCP+wrqv/pwu&#10;KK9Wp8cvU66P8KPojn7P/kd/Hv8A2F4f/TdZ1r1kWf8AyO/j3/sLw/8Apus6169+n8EfRfkeJP4p&#10;er/MKKKK1JCiiigAooooAKKKKAFBx04p8c8kbAqxBHcVHRUtXGXotamT7xDjpyKvR65E2d6Mvpjm&#10;sOjIrKVGEuhaqSXU6eO+glU7ZV49eP51PXIgkHjipY7qWH7jsueuD1rCWG7M1VbujqaKwodckT74&#10;Djucc1dh1qKT74Mfv1FYSozj0NVVizQoqGO6imxsdST0GefyqasdVuaJ32CiiigYUUUUAFFFFABR&#10;RRQAUUUUAFFFFABRRRQAUUUUAFFFFABRRRQAUUUUAFFFFABRRRQAUUUUAFFFFABRRRQAUUUUAFFF&#10;FABRRRQAUUUUAFFFFABRRRQAUUUUAFFFFABRRRQAUUUUAFFFFABRRRQAUUUUAFFFFABRRRQAUUUU&#10;AFAGTj19aKKAGxyrJuAOSjFWGMEEdqdVPWN1tbjUYj+8iISZWPEiZ4H1BPB+vWnafqUOpRF4icqc&#10;MjcMKyjNX5XuNqxaooorUQUUUUAFFFFABRRRQAUUUUAFKqlmCqMk9qSrcKLaxNNKQoAzk9hUSlyq&#10;5cY8zKetTJb2qW64LP19gDnP5/1rCqe8umvJ2kYYzwFznA9KgrzZS5nc0k7sKKKKgkKKKKADPOKg&#10;nvoLZwsj7WIzjBPFWFYowZSQQcgjtTLm3gvmzcRCR8Y8xTtfHX6H6kE80PyGZc2utx9mUqw53t1B&#10;9qpy3E91J5k8ryt0yxJIHpWrLoKSSYguQqk8C4UrgduRnPueKiHh2+kkKRJHLtzykyHI9eucVm4y&#10;ZDUmZlFX5tC1C3YK9pKSRnMa7x+YzUX9k33/AD53H/fpv8KnlfYmzKtFa/8Awiuqf8+v/kRP8apa&#10;lp76XdfZ5XjaTAY7GzjPY8Dn/EUOLWrQ3FrdFWiiipJCiiigAooooAKKKKACiiigAooooAKKKKAC&#10;iiigAooooAKKKKACmTf6s0+mTf6s1UfiQnsdD8Ef+RBH/YV1X/04XFFHwR/5EEf9hXVf/ThcUV6t&#10;T45ep10f4UfRHP2f/I7+Pf8AsLw/+m6zrXrIs/8Akd/Hv/YXh/8ATdZ1r179P4I+i/I8SfxS9X+Y&#10;UUUVqSFFFFABRRRQAUUUUAFFFFABRRRQAUUUUAFFFFACqxXoSPpViPULiHpISBxg88VWpNtS4qW4&#10;02tjWh145/eRjBPVe1XodUt5sAPtJ7PxXOUVhKhF7aGqqyR1quGXKkMD3FLXJx3EkLZR2U9ODV6H&#10;Wp0Pz7ZB7jFc8sPJbM1VZPc3qKzodbikbDhoznr1FXopo51zG6uPY1zyjKO6NlJS2Y+iiipKCiii&#10;gAooooAKKKKACiiigAooooAKKKKACiiigAooooAKKKKACiiigAooooAKKKKACiiigAooooAKKKKA&#10;CiiigAooooAKKKKACiiigAooooAKKKKACiiigAooooAKKKKACiiigAooooAKKKKACiiigAooooAk&#10;hVJlkhkG5JFKsDnken5ZrgVkn0q9cJIFmjZoyy8g4OD17cV3sTbJA2cAHk+1cj4stfs2tSsAoWVR&#10;IAv5HPvkE/jXBiFZqSNN4+hct/FqttFxbFTzueFsj2wp/wAauJ4k094S7TPEQcbJIzkj14yK4+lt&#10;7OfULqO3iXJc4GfzJrCFad7XuZt+R38UqzxJIh3I4DKfUGn1DYaebCzigRSQgxnB5Pc/nVny3/uN&#10;+Rr1E9NR2YyilZWXggj2IpKoQUUUUAFFFFAE9nCsjEtyFx+NZer6ibqTykx5SN167j6/StCKby88&#10;na3Bx1HuKwmtbhZtggd++5RkY/CuSspfI1Uko2RHRUk0LQSFHXDL1Gc1HXEAUUUUAFFFFABRRRQA&#10;UUUUASpcSxLtSR0BOcKxFPXULlc/vpORjls1RuL2G1YCVipPI+UnNU5NcjMbeXG5ftuAx/Ojmt1C&#10;9i/f6tJa27F55GLAhULk7v16VzSkyu0jcliTn1NOkeS5k3ysWPTmlHFYylzEN3CiiipJCiiigAoo&#10;ooAKKKKACiiigAooooAKKKKACiiigAooooAKKKKACmTf6s0+mTf6s1UfiQnsdD8Ef+RBH/YV1X/0&#10;4XFFHwR/5EEf9hXVf/ThcUV6tT45ep10f4UfRHP2f/I7+Pf+wvD/AOm6zrXrIs/+R38e/wDYXh/9&#10;N1nWvXv0/gj6L8jxJ/FL1f5hRRRWpIUUUUAFFFFABRRRQAUUUUAFFFFABRRRQAUUUUAFFFFABRRR&#10;QAUUUUAFKrlGBUlSO4pKKBl6DWbiPAYiVRj7w5x9avw65C+A6tGe56gf5+lYWKK55UYS6GiqSR1U&#10;U8c4zG6vj0PSpK5JWKsCCQRyCO1WodUuYcDfvA7OM/r1rnlh39lmyrLqjo6Ky7fXI5DiVTH/ALQ5&#10;FXoLyG4b93IrH06H8q55QlHdGqnGWzJqKKKgsKKKKACiiigAooooAKKKKACiiigAooooAKKKKACi&#10;iigAooooAKKKKACiiigAooooAKKKKACiiigAooooAKKKKACiiigAooooAKKKKACiiigAooooAKKK&#10;KACiiigAooooAKKKKACiiigArG8dIqvZuFG4hwWxyQNuB+p/Otmsjx5/y4/9tP8A2WuTE/Cax+Fn&#10;J0UUV5RkWv7Wvf8An8uP+/rf40f2te/8/lx/39b/ABqrUcku0YHX+VWpSYOVi/b61qP2uNY7mSZ2&#10;IUJK+4Ekjjnp9a7iuf8ADehvZn7XcDEzDCxkcqD3Pv8A5+nQV6lCMox94Su9WFFKysqgkEA9M96S&#10;ukYUUUUAFWrFTuZuwGKq1YuJvsOnM44cjjPHJ/w/pWVSVomtNa3OeupPOupWDbgzkg+2eP0qKiiv&#10;MAKKKKACiiigAooooAKKKKAGywpOm11DL6Gsi7017cFl+eMDJPcVs0Umriauc1RW/JYwTbt0YBYj&#10;5lJDDnnHbn3BqJtDtpCxS5eHjIWRNwz6bh/8TUcjJ5WYtFbK+GZZFBF5aAH+9IQfyK1Y/wCEIv8A&#10;/nrb/wDfTf8AxNLkk+g+ST6HPUU+4hEEzxiRJdpxujJKn6ZFMqCAooooAKKKKACiitnSzbRWbJeT&#10;W/2a4z8q5MqMuQDwpx9D6/UGkrlJXMpbeVpNmwhthfB4+ULuzz7c1NNpskOnw3bPHsmYqqgnfwSC&#10;cY6cfqK09YjubXWoGtCyoyotqytlSNoGAScYye/r71Y17WY4b/yI7S3l8hfLDS/OgGAcBcgAg8ev&#10;FXypXuXypXuc1RWpJ4fuFeJVz80aNIZV2bC3bnlsd8VZg8OxKv76ZmbBGIhgA54OT1HtgVUKFSey&#10;M2rbmFT4YZLiQRxI0jnoqAkn8K6iHTbW3IKW8ZYLtJkG/Pvg5GfpVncdoTJ2qMKvZR6CuqODk/iY&#10;ro5ddHvHjVxDw2cAsAfxGcira+HJBMFknjEfd4wWPTsDitykrojg6a3uxXMmLw9GpPmTMwxwFAXB&#10;/WpP+Eft/wC/L+Y/wrTordYemvsiuUho1moA8rOABnceffrSNotmwwYeP95v8avUVfsoL7K+4Rl/&#10;BRdvgUgdP7W1X/043NFL8Ff+RGb/ALC2q/8ApxuaK5Kv8SXqdtH+HH0Rztn/AMjv49/7C8P/AKbr&#10;Otesiz/5Hfx7/wBheH/03Wda9e9T+CPovyPEn8UvV/mFFFFakhRRRQAUUUUAFFFFABRRRQAUUUUA&#10;FFFFABRRRQAUUUUAFFFFABRRRQAUUUUAFFFFABRRRQAUUUUAWINSnt8bZCVH8LcitK31xWAEyFD/&#10;AHl5FYuRRWMqMJbo0jOUdmdVDcR3C7o3Dj27VJXJK5RgVJUjuKuw6xPFgNiVf9oc/nXJLDtfCzeN&#10;ZdToKKpQ6tbzHG8oSSAJBj8fT9aunOcHgjsa5mnHdG6aewUUUUhhRRRQAUUUUAFFFFABRRRQAUVD&#10;a3kF9GXt5o50B2lonDAH0yKmo8mJa6oKKKKBhRRRQAUUUUAFFFFABRRRQAUUUUAFFFFABRRRQAUU&#10;UUAFFFFABRRRQAUUUUAFFFFABRRRQAUUUUAFFFFABRRRQAUUUUAS20fmSDI+VeTXK+MNQF3qQhRt&#10;yW67T0xuPXn8h9Qa6u3nWHdkHnHSuG0/RdQ1iaRhGyDcd0sxIG7nOe5OR2/GuDEcz0Rpf3VFdTPo&#10;oorzjMKsWF9Lp90s0W3ev95QeO49vTjmq9FNOwJ2N4+Mrs8m3tST3Kn/ABp//Cb3/wDzyt/++W/+&#10;KrnqM4q/aS7lc7XU0JtbvNXvIbaa4ZYZZApSLC4DHBGepGD3zXZ1yvhDSZLq+e7PypDkAnuxGMdO&#10;w/mK6S41bTbNNz3SykgkLCd3Ttx0/Eiu+lNRjeTFGMpassxwvKflHHqelQape22kwbpZCZeMRJgs&#10;30Hp7+1YWreL5bhPKsla3j6GQ43EY6D079PbpVLRdGl1y6ZmfEatmWQsN5PXp1yfU8deuMVMsQ27&#10;RNLLZanV6NdQ6tH58RJjU4O4Yw2AcfrVfW7zzphEn3IyQfdu/wDn605pLbRbP7HZjDDIZu+e7E9z&#10;/L8MVlVNSbloyvhVgooorAkKKKKACiiigAooooAKKKKACiiigAoqrNqHkAl7edVBA3bQRk9s5x/+&#10;qqMutTOuI4hGfVjn8qlySFdI1pJkgTdIwRR3NYepai143lx5EQ/8e9/pVeQvO++Vy7e9KAAOKzcm&#10;S3cRVCilooqSQooooAKKKvWmi3N1GXAWJMZBkON3AIwOvIPXp71UYuTtFAVIYXnlSNBlmYKo6ZJO&#10;BXQR+GReRpumt7aaEKk4jffg4IBI4w3AB5weT9XW+i2tuo3IZ5Ac75OnB4wvT6g5rTWQyRpEzCON&#10;T7/TAA9B2GBXfTwsrXmWmluS6PZwWduYWke6WI+YGkQbUPqo6g/4HFLIkNhdPLFaRiWRy4mI3Fs9&#10;cHt9P8amaBY7EpGd7yfMMjBIBHQf0ptnMsdtmYb4/M2hSM44zmuiMIrW17Gl3ohlxqDzRjbJtyNr&#10;x7f1Bx0qnU14u24YHZxwNgAH/wCuoa7KaSWhhJtvUKKKKsgKKKKACiiigAooopgZ/wAHIxH4MlQZ&#10;wusasBn/ALCNzRTvg/8A8ifP/wBhnV//AE43NFebU+OXqdtH+HH0RzFn/wAjv49/7C8P/pus616y&#10;LP8A5Hfx7/2F4f8A03Wda9e/T+CPovyPEn8UvV/mFFFFakhRRRQAUUUUAFFFFABRRRQAUUUUAFFF&#10;FABRRRQAUUUUAFFFFABRRRQAUUUUAFFFFABRRRQAUUUUAFFFFABRRRQAVLBeS2/+rkZQMnb1GSMd&#10;OlRUYqZJS0Y02tjWttewAsyE+rp9PT61pQ3kNxxHKrHnAHBOBnoea5eiuaWHjLbQ2jVktzrqK563&#10;1e4hyC3m5/56ZJB9c9e1adtrFvcDDN5Dk42v0/P/ABxXJOlOJ0RqRkXqKNvyg/wtyCOhHtRWRoFF&#10;FVr67is4C8txDbZ+VZJyAu7HHcZ+me1GrdhN2V2ct4k8SS6ZcXiJdw3FtPG0SRwuomtZQpHY5Iz3&#10;7e2ObfiDzNP0G21C2uvNubSNVW4OWEquApJ5wcna3OeVFVrPxpB9lls9SQXV2pEW22AlW5B4yuOO&#10;c8g4/oObvro2txHaJbXCaZHOl19nvoyDGNxBH8R2En0P0Jzn1adGTcU42a+5r/hvv9TyqlVJNqV7&#10;/gzsNDt7/QdNhS5FvBYW8LPJ8zSS7uWPQAAcngbunU5zXRRyCSJXAYBgCAylT+IPI+lchq2m+INc&#10;010aex8hk3qlrk+dyCBubp0yCD9eDkb2hxytarPLc3U0kqKGW4jEewjOcIAMck+vQckYriqxTXPd&#10;Xvsjroyd+VJ2t1NOiiiuc6wooooAKKKKACiiigAooooAKKKKACiiigAooooAKKKKACiiigAooooA&#10;KKKKACiiigAooooAKKKKACiiigAooooAKKKKAAKS2ByT2FQ+JL5dN0d4uDLODGAe+R8x/AfzFW7U&#10;IJC7MAF5we5rhtc1h9a1QiMs8YbZCgycjpkDHU9fXt2rkxErKyNE1GN+rKFFWtS02XS5kim272QS&#10;YXnGSRg+/FVa8tq2jIasFFFFIQUUUUAK7NIcsxYgAZJzwBgD8qSiigAqWC8nsvMaBtruhVjgHKnq&#10;Oaiopp2A6ex0+8msYJnMe6Rd2GBHB6cjOcjntVqHR7qZsbogByTk/wCFcrZtcrOBatKJmBGISdxH&#10;XHH0/Su+hmnsNL8y7kMlwRkghRhj/CMdQP8AGuuEoyWxtBXMS4h+zzNHuDlTgkDv3/WoqVmLsWYk&#10;knJJ70lZiCiiigAooooAKKKKACiiigAooooAUHAPuCD7g8EU2S3trjPm20ecEbov3ZH0xx+YNLRQ&#10;BVm0azaNfKlnibnIYK4Ppjlaibw67PJ5V1A4XJXcWQsO3UYz+NX6KOVPoOyM5fDOpSKGSAMp6FZU&#10;IP607/hF9U/59f8AyIn+NX6KOWIuVFOHwjqUzEPGkAAzukcEH24zUj+G0sx/pd5Grg8xxckr9TjH&#10;5H8afLcLHx95vQUtpZGY+bLnB5APf/61bUqKm9iJOK0RbsbWCzUPbrhiMiRuXxz37cHHGKnoor14&#10;wjBWijO9woooqxDmmaTyyTgoAoI46dKbRRQlYd7hRRRQIKKKKACiiigAooooAKKKKYFH4P8A/Inz&#10;/wDYZ1f/ANONzRR8H/8AkT5/+wzq/wD6cbmivNqfHL1O2j/Dj6I5iz/5Hfx7/wBheH/03Wda9ZFn&#10;/wAjv49/7C8P/pus6169+n8EfRfkeJP4per/ADCiiitSQooooAKKKKACiiigAooooAKKKKACiiig&#10;AooooAKKKKACiiigAooooAKKKKACiiigAooooAKKKKACiiigAooooAKKKKACiiigAooooAkt7qa3&#10;YmN2TpkKeDj1HetO317gCaLJ7vGfb0PHX0IrIorGdKM90aRqSjsdXbzRXWfIlWXrkdGx64PPekuL&#10;aK5jaKaJZI2xujkUEHvyDXKZIrRt9duYcK7CaIdVfk9fXrmuOWHlHWLOhVoy0khshg8N3E8ot5bq&#10;a8YFYbOAkpGihQMZxgZHPH3unpm+HdQt9d8SatJKnztGI443bePKBw44yuCdp79TjPJrpIdWtLxT&#10;GzvZyOCN/DKp6DBPfvyMU3TfDtrY2dmsI+0pbFzFNkMwLZ3cjHqf07ij2ihFqafM9L/16WIdKUpR&#10;5GuVa2/r1ONkmvdFuLhdOvZINEiumhZxGJTC2FJ4YZ27jjg9j1JGe9t0eO3jSWTzpFUBpNu3cccn&#10;HbPpRDbRW2/yo0j3sXbYoG5j1J9T71JWdWr7S2m34+vmXSpunfX/AIHoLRRRWRuFFFFABRRRQAUU&#10;UUAFFFFABRRRQAUUUUAFFFFABRRRQAUUUUAFFFFABRRRQAUUUUAFFFFABRRRQAUUUUAFFFFABRRR&#10;QAUumWcNvMTDFHDxk7FAz+X1pADnA5J7CpLy5XR9NmmdkWTB2buhbHyr71lUairs0gru/Y4/xVeC&#10;81iUKQVhAjBAI6dc/iSKyKV5GkdndizMclmOST60leM3d3Ibu7hRRRUiCiiigAooooAKmtbKe+fb&#10;BE0hBAJVcgZ6ZPb8a3fCuj291FNeXSiSONsKpJwCBkkjv2/XitOTVzGnlWsK28Q+6Ao45z06Ctow&#10;urs0UNLsl0zTbbw5b+ZK++4kHzNjJPfavt/k9sZ91dS3kheRieeF7D6UySZ5m3SOzkcZY5plaN6W&#10;RbfRBRRRUkhRRRQAUUUUAFFFFABRRRQAUUUUAFFFFABSM20ZwT7AZpaKAGK08wPlW8jgdW2nA+tK&#10;tlPMv7xwgOeBzU63c6qFWaQAcABzxU41a7VQBKcDjlQf6VvCUI7oXLfqRQ2UUJBC5YfxNzU9J/bF&#10;1/z2/wDHV/wo/ti7/wCe3/jq/wCFdSxMVtEORdyRYZJBlY2I6ZUE1JHYTydEKjOMtxiqx1i7Xkzg&#10;D1IX/CqMmpXNxmKOSZ93By56U1iHLSKJajHc1LiJLXiaaNWPRVOTn3zjFRKwdcjkHvVO109UAeX5&#10;3P8ACeQKu11w5mveM277BRRRViCiiigAooooAKKKKACiiigAooopgUfg/wD8ifP/ANhnV/8A043N&#10;FHwf/wCRPn/7DOr/APpxuaK82p8cvU7aP8OPojmLP/kd/Hv/AGF4f/TdZ1r1kWf/ACO/j3/sLw/+&#10;m6zrXr36fwR9F+R4k/il6v8AMKKKK1JCiiigAooooAKKKKACiiigAooooAKKKKACiiigAooooAKK&#10;KKACiiigAooooAKKKKACiiigAooooAKKKKACiiigAooooAKKKKACiiigAooooAKKKKAEap7a8mtG&#10;3QuyE9QOh+o6GoetJtqZRUlZjTad0bdv4kZsC4hWUDA3L8re59/0q7DqFncD5ZxG3XbN8uPx6VzF&#10;FcssNF7aG6ryW+p2Dwug5GB69qbXLW91LatuikZDkE7Twceo71oQ+IJFGJoll4PzL8rE+pxx+lc8&#10;qE47am6qxe+hs0VSh1i1lBLu0JAHDAkE98Ef4CrsYEq7oysig43IQwz+FYNOPxKxompbBRRRQAUU&#10;UUAFFFFABRRRQAUUUUAFFFFABRRRQAUUUUAFFFFABRRRQAUUUUAFFFFABRRRQAUUUUAFFFFABRRR&#10;QAKxU5BIPqKpXehR61eI89xcFVHCKw2r+nrV2p/MTT7WW5mOFVd3vj0+p4rGpbl94uC5nbocLrtp&#10;Dp+oNbQKwWNQCztkuSM56cdQPwrPqa7upL25lmlOXkYsevHsPYdKhrx27vQlu7CiiipEFFFFABRR&#10;RQBtaDrq6fbT2koIjlyVkXnaxAHPt9OfrUjahbom4zJj0B5/LrWDQwz1q+d2sVzO1jVn1qCMfuw0&#10;p9uBWlpdvdalbi4MSw27Z2u7jtnJPtx6VmaDoL6xNnmO2Q/PIB19h7/y/LPVarfpHGbSAAADaxXg&#10;KB/CK1gm/ekaxV1dmOwAY7SSM8EjFJRRQSFFFFABRRRQAUUUUAFFAYEkAgkcHHaigAooooAKKKRm&#10;CjJIH1oAWiomuY1zzkjsKBOWXKRO/wBBVqMnshcyJaKYVuWAKwgZ9SKcLO4kI3SKgPUL1FaKjN9C&#10;XNAzBRkkD61DJdDgRgsx6cVZTTIwQXZnPfsDViGCOEfIgX3710Rwr+0S5NlGGwkn+aZio7L3/wDr&#10;VfiiWFNqLtHpT6K7oU4w2ICiiirAKKKKACiiigAooooAKKKKACiiigAooopgUfg//wAifP8A9hnV&#10;/wD043NFHwf/AORPn/7DOr/+nG5orzanxy9Tto/w4+iOYs/+R38e/wDYXh/9N1nWvWRZ/wDI7+Pf&#10;+wvD/wCm6zrXr36fwR9F+R4k/il6v8wooorUkKKKKACiiigAooooAKKKKACiiigAooooAKKKKACi&#10;iigAooooAKKKKACiiigAooooAKKKKACiiigAooooAKKKKACiiigAooooAKKKKACiiigAooooAKKK&#10;KACiiigAooooAKVHKMGUlWByCOCDSUUDLkOr3UYA80uM5IkG4n2yecfQ1ZTXnC/PCC2eqtgAemOf&#10;51lUZFYOjB9DRVJLqdDDq9tL1YxknGHH+RVtJVlXKMGHqpzXJ0BmXoSPpWMsMnsy1Wa3R11Fc3Hq&#10;dxHn94Tn+9zVqHXnHEig8dRxWLw81saKtF7m1RWfHrMLKMqwJ7DBqwNQt2wPMHPqDWThJbo0U4vq&#10;WKKYkyScK6sfQHNPqLWLvcKKKKACiiigAooooAKKKKACiiigAooooAKKKKACiiigAooooAKKKKAC&#10;iiigBVbawOAcdj0rK1qx1LXnWFTbxW6MWxuYljzgnjjjt7961KfcXUek2MlxLgMB8qk4LHsv4/56&#10;VhVUXH3jSKvp0OI1nT00u8FvHKZWVAZGK4wxycAfTHrVCpru6kvbmWaU5eRix68ew9h0qGvHdm9C&#10;HvoFFFFIQUUUUAFFFKgUuoclVzyVGSB9KAL+l6Hc6vvMIUKvBeQkLn06Hmt2Hwzpllzd3RnYMQUX&#10;5R06EDJ/WrUmrW6WccOmuoi2kHYCCgz79CeevPes2ulRjHzN7Rj5mndazmMRWqeRGowDgA4x0A7V&#10;mUUUNtibbCiiikIKKbJKsQG4gbiFGe5NOoAKKKjuWnjjXyEBkY4DMPlGOp54PUce9AFXUNWS1+RM&#10;SSc8A8L9f8KgtYbrWdQitzLshkdk3ICFYAZbGRk8dj6jpWppPhu2sVWe8K3EjAMsI6Docn1/Ht2P&#10;bpdMnMzMoCxxxqFWNegHb9BWkaM5LmlohxV3ZmTeWtrpai3t49zAfec52g9sevfn1qiTgZNGoXyt&#10;dSv8zFmJAPYdv0qJLSe6wX/dr6Ef0qo03N6ImU0noDXUa9yfpQrTyt+7iOOuW7irsFrHABtXJH8R&#10;61NXZHCpfEzLmbKC2Mzj55gvptH/AOqpE02JTliznvk96t0V0xpQjsidyOOCOMgqigjoQOakoorV&#10;K2wBRRRQAUUUUAFFFFABRRRQAUUUUAFFFFABRRRQAUUUUAFFFFABRRRTAo/B/wD5E+f/ALDOr/8A&#10;pxuaKPg//wAifP8A9hnV/wD043NFebU+OXqdtH+HH0RzFn/yO/j3/sLw/wDpus616yLP/kd/Hv8A&#10;2F4f/TdZ1r179P4I+i/I8SfxS9X+YUUUVqSFFFFABRRRQAUUUUAFFFFABRRRQAUUUUAFFFFABRRR&#10;QAUUUUAFFFFABRRRQAUUUUAFFFFABRRRQAUUUUAFFFFABRRRQAUUUUAFFFFABRRRQAUUUUAFFFFA&#10;BRRRQAUUUUAFFFFABRRRQAUUUUAFFFFABTlZl6E02igCcXHXKDoANpxzxz/P86fHeMowrugPYHiq&#10;tFRyIq7NOPVZtwO8N/skCp01hxnfGrem04rFpfMK9CaydGL6FKcl1N5dWQr8yOD6DBqUalbnB3kZ&#10;7EHiuf8ANbHY/Wned61m8PEtVpI6P7VCwB81OfVhUiyBlypDA9xXMiYEdx9acGyeCD9KyeH8ylWf&#10;Y6Slrno5XjztZlz12nFSJeTociVvxOf51LovoylWXVG7RWMuoXBYfOD7EDmnnVJlOCEz9D/jUulI&#10;pVomtRWXHrDjO+NW9NpxThrALDMRA9Q3/wBap9nPsP2ke5pUVR/taL+635D/ABpy6rCzYIdR6kUu&#10;SXYvnj3LlFVv7St/+en/AI6f8KP7St/+en/jp/wpcsuwc8e5ZoqL7TD/AM9U/wC+hR9ph/56p/30&#10;Kmz7DuiWiovtMP8Az1T/AL6FH2mH/nqn/fQos+wXRLRUX2mH/nqn/fQqQMGAIIIPcUO4J3LEMQjU&#10;zSkIqjd8xwAB3PtXG+JNc/ta6CxMwto/ug8bj/ex/LP6ZNanjK8le1gWMSCEkmTaOM8bcn6k1yhV&#10;gocqdpJAbHBIxkfqPzry8RKV+VmspJLliJRRRXGZhRRRQAUUUUAFFFFACrIysCpKkdwcVZj1K4j/&#10;AIw4Axhxn/69VaKd7Bc0RrTBRmAE9yHx/SpV1mEsAUkGe5UcfrWTRT5mVdmo2uQ4OI5C3YED/Gom&#10;1x2UhIArdizZH8qoUUczFqbXhmxk1fUjLcOzRwrkgEdTwB7ZGenpWpqDqbp0j+WOP92q46Y6/rmp&#10;dGtW0PRXmkUpcznhWHK9do79sn8cVQZgqkk4A710JcsUuptbliDMFUknAHelt2N1LlV2Rr1I/iP4&#10;/n/hVZVe+l2rwg6k9q1IolhjCLnA9a7KFG75pGDlfYezFiSSSTySe9STXhtdPkWLPmSZ5UcrngAf&#10;571HRXoSjzKwk2tilaWHlt5kuC/UD0/+vV2iiiMVFWRIUUUVQBRRRQAUUUUAFFFFABRRRQAUUUUA&#10;FFFFABRRRQAUUUUAFFFFABRRRQAUUUUAFFFFMCj8H/8AkT5/+wzq/wD6cbmij4P/APInz/8AYZ1f&#10;/wBONzRXm1Pjl6nbR/hx9EcxZ/8AI7+Pf+wvD/6brOtesiz/AOR38e/9heH/ANN1nWvXv0/gj6L8&#10;jxJ/FL1f5hRRRWpIUUUUAFFFFABRRRQAUUUUAFFFFABRRRQAUUUUAFFFFABRRRQAUUUUAFFFFABR&#10;RRQAUUUUAFFFFABRRRQAUUUUAFFFFABRRRQAUUUUAFFFFABRRRQAUUUUAFFFFABRRRQAUUUUAFFF&#10;FABRRRQAUUUUAFFFFABRRRQAUUUUAFFFKql2AAyT2oASilZSvBBB9DV+GNGiQ7VPA5xWcpcoFFWY&#10;sBux9TxV5oT5eF5cdz3qi67HZeuDjNW7SbeuxsZHT3FTO9roBtq5aQhhggUkkwaRhg5zjAqz5YEm&#10;/HzYx9aI4Vi6ck9WPU1lza3GQOpjUFuM8UzcM8EH6Ut1chlKLz6mq6xswO1ScelaxV1dgWMijIqt&#10;kqe4NKJCD1NVygWaKr+a3rR5retLlYixRUHnMF7H60ec3oKOVjJ6KhEzegpfOPp+tLlYEtFRecfT&#10;9aPOPp+tFmBp6Pam6vUbkJGQx+o6D8/61l+Lrz7VqzRqcrCoQYbIz1J9j2P0rotPuI9N0F7xl5wW&#10;I9TnAGcev864R5GkdndizMclmOST6187janNPl7HpQjyU0u+olFFFeYAUUUUAFFFFABRRRQAUUUU&#10;AFFFPhhkuJBHEjSOeioCSfwpgMrr/Dvh0Wai9vQFkUbkjbgIP7ze/wDL69Kmm6IunyJNckPcKwZY&#10;1b5UIGfmPcg9h6dTV6836gAJZXIHYHArvo4eTXNI0TUdXuQ6xrCXU/yHfGnCYGPqapx2ct026XMa&#10;jtjmr8VvHb/cQDPfvUldsMOk7yMpSctxkUSwptRdo9KfRRXWlykhRRRQAUUUUAFFFFABRRRQAUUU&#10;UAFFFFABRRRQAUUUUAFFFFABRRRQAUUUUAFFFFABRRRQAUUUUAFFFFMCj8H/APkT5/8AsM6v/wCn&#10;G5oo+D//ACJ8/wD2GdX/APTjc0V5tT45ep20f4cfRHMWf/I7+Pf+wvD/AOm6zrXrIs/+R38e/wDY&#10;Xh/9N1nWvXv0/gj6L8jxJ/FL1f5hRRRWpIUUUUAFFFFABRRRQAUUUUAFFFFABRRRQAUUUUAFFFFA&#10;BRRRQAUUUUAFFFFABRRRQAUUUUAFFFFABRRRQAUUUUAFFFFABRRRQAUUUUAFFFFABRRRQAUUUUAF&#10;FFFABRRRQAUUUUAFFFFABRRRQAUUUUAFFFFABRRRQAUUUUAFKrFGBBwR3pKs2caSbtwBIwRUydlq&#10;MBMk67ZMK3Z6swx+XGFJzjPNKqKv3VAz6ChpkBwXUEds1zN30QFK6XbM3GM81ErFWBHUc1ZuozKQ&#10;6EOBwQvNVa3i7oRoxXAeHecDHWqs10ZThcqv86cPks/98/5/lVapjFXbAK0LaPy4xn7x5NVbePzJ&#10;Rn7o5NXyMj096mpLoBQupPMmP+zxUTKVAJBAPQkdatM0ducBCzerVDLcNKMHAA7Cri30QyKiiitR&#10;BRRRQAUUUUAFFFFAyS8vrqbRnsYnVQSCGYc4znFGk+GEsdEu7u9cs5VmQMdozjg9ecngZ/I5FaOm&#10;6BLeMTMHgjU/xLgt9Af51F4q1mGaOOytZFaJcMxj+7x91QRwR3/L0rwMY6S+FanoUoytzz+RzVFF&#10;FeGUFFFFABRRRQAUUUUAFFTW1nNezCKGJpXPZR05xk+g963bPQ4LP552W6k7Bc+Wpz1/2v5fWtqd&#10;KVR2SKsZmn6LPfIJSVhgOf3j9WwRnaOp/lx1rft7aGyjMduhUHOZG/1jA9ifT2HFTSSNIxZyWY9S&#10;abXrUsNGnq9WQ32CiiiuwkKKKKACiiigAooooAKKKKACiiigAooooAKKKKACiiigAooooAKKKKAC&#10;iiigAooooAKKKKACiiigAooooAKKKKACiiimBR+D/wDyJ8//AGGdX/8ATjc0UfB//kT5/wDsM6v/&#10;AOnG5orzanxy9Tto/wAOPojmLP8A5Hfx7/2F4f8A03Wda9ZFn/yO/j3/ALC8P/pus6169+n8EfRf&#10;keJP4per/MKKKK1JCiiigAooooAKKKKACiiigAooooAKKKKACiiigAoop8IRpAHOFpN2AZRVg25j&#10;mQY3KT1NMkYRzEoMBTwDUqV9hkagswA6nilkjaNsMMHrVuGJWkEyng9R6GmSQPJIzMQig9Se1Rz6&#10;gVaKKK2EFFFFABRRRQAUUUUAFFFFABRRRQAUUUUAFFFFABRRRQAUUUUAFFFFABRRRQAUUUUAFFFF&#10;ABRRRQAUUUUAFFFFABRRRQAUUUUAFFFFABRRRQAUUVdtVjaHaCGJ5INRKXKrgUqKvPZxt0yp9qha&#10;ydT8uGH5UlNMCKOVomypx7etThY7rH8Ent3pq2hABkYIPrS+dFD/AKtdzf3jUt3+HcZJJbsYUjXq&#10;Dkk9Ki8uKEfO29v7q1YnmRTsckBhyR2qrNbmL5h8ydmFRG73Aet0Eb5IwF/U1Ml5G3XKn3qhRWjp&#10;oRqYWRecMpqhcxrHJgE+pHpUasUOQSD6ihmLsSTknvSjFxe4xKKKK2EFFFFABRRRQAVsaPqFvp9p&#10;cSGPdcIpbDMBuHoCenuOv16DH60gzWFaHtI8t7GlOThLmRFfeIL69DebcMkfzZRPlXB6g46j65rM&#10;S4SVyqHeR1K9B+NbsHhEapIJXthGrHmQkrx1zjIz16/rV7UG0/wrGYNPt1F4R/rG+Yx8dee5B6fn&#10;xgH5qtQ9nvO53Rcp+9LRHMurRnDKVJAOCMcEZB/KkpXkaR2d2LMxyWY5JPrSVwDCiiigAooqW3tZ&#10;ryXy4Y2dupCjoPU+g9zTWoEVamm6HJdbZJ8wwZHBHzuDzlR6e54+vStGx0WGxbdKUuZxkEEZjA9g&#10;ep9zx7d6vs7SMWYlmPcnNejRwrl70xt2GQRJaw+VCqxpxnA+ZsZ5Y9+v09hTqKK9WMVFWRDdwooo&#10;piCiiigAooooAKKKKACiiigAooooAKKKKACiiigAooooAKKKKACiiigAooooAKKKKACiiigAoooo&#10;AKKKKACiiigAooooAKKKKYFH4P8A/Inz/wDYZ1f/ANONzRR8H/8AkT5/+wzq/wD6cbmivNqfHL1O&#10;2j/Dj6I5vyjp/wARPGNrJ80l3La6qhToInt1tgp/2t9nKSOmGTnJIGn2qn4mhOn/ABXaSTkarosY&#10;g29VNpPIZN3pn7bFtxnO184wN12vcovmpxf9aHjVFacl5v8AzCiiiugzCiiigAooooAKKKKACiii&#10;gAooooAKKKKACiiigAqWFYmB8xip7YqKp0iSaP5OJF6gnrUSdkBYiuELBAxPozd6rXELRtnkqe5q&#10;MRs2QFJI6gDpVuBJNpjlXKY4JNZaQ1QxkJ8m2Z+NzdKrMxc5JJPqavTRLsRS4VR2PeodtugPJc+l&#10;OMuoDJEWOFOMu3Oc9BURUgA4OD0PrV1pQVEqoHx1PcVWmmMxGQAB0xVRbYEVFFFaiCiiigAooooA&#10;KKKKACiiigAooooAKKKKACiiigAooooAKKKKACiiigAooooAKKKKACiiigAooooAKKKKACiiigAo&#10;oooAKKKKACiiigAqaO1kZhkbR6moae8zsMFiR6VMr9AL0JCnZ5hdh69qfI4jQse1QWce2Mt/epl7&#10;Jlgg7cn61z8t5WGVmYuxJOSe9OhGZkx6imVctrYqQ7cHstbyaihEV426bHoMUyGdojxyO4qW9hKv&#10;v7Hj8arUo2cQL628UihtmNwzjJpy2sanIQfjzSWjAwj2yDSyyLv8tiVyMhgcVhrewwaONRkqgHqQ&#10;KozKPMbBBGeMdKdNA8ZyfmB/iFRVtBdbgFFFFaiCiiigAooooA3rWKx03SVvblFmZsccNnJ6AHjI&#10;79+DWRdeML+Z8xFLZQThUUMSO2Sc/piod37p42AZHHKn17H6j/PBNZ01rLGxKJ5i54CkZ/HOBXgY&#10;qhX5uaOqO+FaKiktC3c6/qF5CYpblih6hQFzxjBwBke1Z9QSXkcJAk3xsRna6EH+VRvqcCYwWfP9&#10;0dPzryHGbeqZTmnuy3RVcz3DOFWymIJwCwI/pTls9Sm6iODHqc5/nWscLVntEh1YomqvLfwRfxhj&#10;6JzVmDw7JdSKktw8rNzsTgA+uTxjr6V0Fj4bsNO5MUdzNyCZBvUe4B6n9PbvXQsFKPxsFNz2MbSt&#10;Ju9TKzSKbOzyPmYfvJFPOUB4xjHJ454zjFdNb28dnAIoRtUDDE/ebnOWPc/oOwFTM7SMWJLMe5Oa&#10;Su2nQhT2WpewUUUV0iCiiigAooooAKKKKACiiigAooooAKKKKACikqGzvoL+MyW8qzIGKlkORkda&#10;NWrhdXsT0VUtNUtr6a4igk3yW7bZF2kbTkjuOeh6VT0fxFBqSXAkP2eaBnLxyjaVQE4J57DGfQ/h&#10;VcktXbYzdSKaV9/0NeiuZ8I6hfapNd3E0p+xh2EcTYOCTuxu68Agfj7V01VUg6cnF7hTqKpFSSCi&#10;iiszQKKKKACiiigAooooAKKKKACiiigAooooAKKKKACiiigAooooAKKKzvEWtweGtB1PV7pJJLbT&#10;7aW7lSEAuyIhYhQSBnAOMkUa3sD0V2L8H1MngCwvBxHqkt1qsK/xLDdXElzGrejBJlDAZAYHBIwS&#10;VqfD/Qbjwv4F8O6NdPG91p2nW9nK8JJRnjiVGKkgEjIOMgfSivPk+aTfmdkVaEV5GF8YLXydD03W&#10;l/1mi6nb3RZlyiQyE29w7nsiQzyyFsgL5YJ+UEGL3rtda0e18RaPfaZfxefY3sD21xFuK743Uqy5&#10;BBGQSMgg15h4ZvLxYJdK1aTdrumnyLssoQzgFhHchQAAkqrvG3IUlkzuRgPSwc7wcOxwYqHLNS7/&#10;AJo2qKKK9E4gooooAKKKKACiiigAooooAKKKKACiiigAooooAfEVD/OMrVmKZGkASID/AGsYxVOn&#10;xyNFu245GM1nKNwJprttxCEAA9fWlt3eSQszHao554qOO3Z0DllVfUmrAg2W7KhDM3f1rN8qVkMZ&#10;HOtwCkgxk8GoZbd42xjIJwCO9RVoJIE2IxO8jPNU/c2AqRmWFiwUgd8jioyc1NcGVW2uxI7EcA1B&#10;Vx11EFFFFWAUUUUAFFFFABRRRQAUUUUAFFFFABRRRQAUUUUAFFFFABRRRQAUUUUAFFFFABRRRQAU&#10;UUUAFFFFABRRRQAUUUUAFFFFABRRRQAUUUUAFFFFAEkdxJGAAcgdjTQGkfjlmNNpVYqwI6jmptbY&#10;C9DbiE5PzN6+lTKwLEA8jqKpSXjMML8o9e9SWYCxu5PH+Fc8ou12MsfLKvZlNZ00Rhk2nn0PrUlt&#10;P5LYP3T+lOvJlkwq4JHORVxTjK3QB9i3yuOwOaZfL+8U9iMVWoq+X3riJVuGWNk6gjHPaoqKKpKw&#10;BRRRVAFFFFABRRRQAUUUUAFBOKKkt7eW6k2RruYAk84AA7k9qmTUdWNK+iI+tXbPTWm2vKTHFn/g&#10;TA91Hp79PrVu3sYbVgTieTHVh8oyOwPX6n8qnZmdiSSSe5Oa5J1ubSJ0xpW1kNjRYYzHEvlqeoBy&#10;W9ye/wDL2paKKxNgooooAKKKKACiiigAooooAKKKKACiiigAooooAKKKKAI7jyvJk87b5W079+Nu&#10;3HOc9sVwdxMnhfUhdaZdxXFpKcPbrKGI9jzn6N26H36/UP7P1CZdNu9ryOvmrE2QSATyD68Hoc4z&#10;2ptv4b0y1QqllCwJzmRd5/NsmuqjONK/Pd36dGjjrU5VmuS2nXqmUfA67tFMpm86SaZ3fJyVbgYP&#10;vwD+NUvHVhBDAl8heK6ZvKLR9HBByG/AEZ/D6VNRt5vBepJdWZL2M5w0LZwMfwk/ng9evXnK6jeR&#10;eLtc06G3HmW6L5ku5WUqCcsCfoAMjuetdkYP2vt4v3Hd/wDAf5HJKa9l7GS95WX/AAUT6T4a1b+z&#10;kiN/9hiOJFjhXD5I53H5TnoMZP6Ct23ksvDsFpYGZ/3jFYtwJLEtnqBjqwouPE2mWu3fextuzjyz&#10;v/PbnFcpN4mth4hn1DZJcrEgjtkxsHoST17tjIP3u2Kx5KuJbco6b6K2vqa81LDpcr123vZeh39F&#10;c9ofiC+1S/xNZPb2jx7o3MbHJ4/i6YIyeg7V0NcU4Om+V7ndTqRqLmiFFFFQaBRRRQAUUUUAFFFF&#10;ABRRRQAUUUUAFFFFABRRRQAUUUUAFcz4th/tbVvC+ifeS81SO5uFTmRIbUG5EmOyefHbRsxGMTBe&#10;GZTXTVj+CYT4i8U6p4jkGbSz8zRtOPrtkH2uTsfmmjSLawOPsu5TiQ5iUuWLkCjzNR7/AJHfjgUU&#10;tFeaemFebfE7Tzo+oaf4rhUiK2/0LVAvQ2jtlZm6D9zIQxZjhIpLg9TXpFMZBIhVgCpHIIyDWlOo&#10;6clJGVSmqkXFnntFZE2ln4d30enSKf8AhHrmYrp11n5bVnYkWknZVBbbCRhdoWPhgpl16+gjJTSk&#10;tmeG04txlugooorQkKKKKACiiigAooooAKKKKACiiigAooooAKKKKAFVdzAE4BPX0qxcTbZE2EEI&#10;O1VqKhxu7gSTOsjblG3I5HvTZJDK2SACBjim0U1GwDmkaTG4k46ZptFFPYAooopgFFFFABRRRQAU&#10;UUUAFFFFABRRRQAUUUUAFFFFABRRRQAUUUUAFFFFABRRRQAUUUUAFFFFABRRRQAUUUUAFFFFABRR&#10;RQAUUUUAFFFFABRRRQAUUUUAFPSZkUqD8pzkUyila4BRRRTAKKKKACiiigAooooAKKKKACiiigA6&#10;UVJb28l3JsjTcwBJ5wAB3J7VrW9nFYkNxNOpyHxwhx/CO/Pc+g4rCdVR06msKbn6FO10tnUPMTHG&#10;wDKo+8wz+g9z+taOQseyNRFECWCj19Se5oZmkYsSWY9yc0lccm5/EdUYqOwUUUUDCiiigAooooAK&#10;KKKACiiigAooooAKKKKACiiigAooooAKKKKYHE674k0jV7doXguHaMkxyoFXn2JOQD7j8MijSfEW&#10;tXFv9khtBc3UBw0spxgdMNkj5s+/bp1NdLdRR6Pp9zNZWS+bt4jgiGWboMgYyAT+War+E9MbS9Hj&#10;STIllPmup/hJA46ccAZ9813e0p+ydo7PS7v6nm+zqe0V5brWyt6GRqFrr95YzS3k0EFqULSwKgYq&#10;o644PPGR83XuO3JwWZjWG5uYZvsUjlPMjwCcdcEjH+OCOxx2fjjVoo9ONmkkbTyOoePOWVR82fbn&#10;b19a2LHR4YdEi0+aNZEEYWRckgt1JHfrk/4VvTxDo0lKStzPZaadzGWHVaq4xley3euvYzdP8K6J&#10;cWcUkcZulYZEjSNlue+CB7dO1TajoPksl5pKx215EMeWoCpMvdWHT8f/AKxHN3N1d+CdSlgt5Vnt&#10;5FEipKCQATjJxjnjHHXj8N+3uNdv7aOeCTTWjfDK6eZyM9OR+B7/AENZVI1I2nzXi9rv8Ga05UpJ&#10;w5bSW9v8zW0m6uLuxjkurc205HzISOfcdx9DyKuUUV5z1d7WPSirKzdwooooGFFFFABRRRQAUUUU&#10;AFFFFABRRRQAUUUUAFFFFABRRWfrmtQ6Bpr3kySzfvI4Y4YQC8ssjrHHGuSBlndVBYhRuySBkg8g&#10;eiuzM8YTXN/FaeH9Pmlg1HWZDb+fAxWS1tgM3FwCOUKp8qPggSyQg8NXf6fY2+l2NvZWkEdva28a&#10;xQwxKFSNFGFVQOAAAAB7Vg+EfDMumT3Wr6oYm1y/jjjn8gkxQRIXMcEZIBYKZHJcgM7Oxwq7ETqK&#10;4a1Tmdlsjrowcfelux1FFFYHQFFFFAGZrWi2fiDTZ7C/hFxbSgErkqQQQysrAgqysAyspBUgEEEA&#10;15vc/wBqeEbyCz1wx3NjM6wWmtRnb5shOFS4jChYpGyFVlJR2Bx5ZZIz6yPTNVr6xt9Ss57S6gju&#10;bWeNopYJkDpIjDDKyngggkEHrmuijXdJ23RzVqKqrszhKPpVLUvCes+DizaLb3HiPRiSxs5rzdfW&#10;x7iOSZsTqSc4kkVk+bDOCqImk61Y65byS2Nyk6xSGKVBkPDIAC0ciHDI4yMowDDoQK9uFSNRXizy&#10;JRlB2krP+ti9RRRWpAUUUUAFFFFABRRRQAUUUUAFFFFABRRRQAUUUUAFFFFABRRRQAUUUUAFFFFA&#10;BRRRQAUUUUAFFFFABRRRQAUUUUAFFFFABRRRQAUUUUAFFFFABRRRQAUUUUAFFFFABRRRQAUUUUAF&#10;FFFABRRRQAUUUUAFFFFABRRRQAUUUUAFFFFABRRRQAUUUUAFFFFABRRRQAUYoXpUkMLXEioilmY4&#10;Cik3bcpK5F96r9rpbzKsk2YoSR2+Zx1+Uf19+9WLfT47cAy7ZpCAducqp/8AZj+n1q07mRizZJPX&#10;Ncc63NpA6IUrayGpthiCRDYuMHHVvdj3P+RiiiisTYKKKKACiiigAooooAKKKKACiiigAooooAKK&#10;KKACiiigAooooAKKKKACiiigArG1jw+2sXSmS9mitdgV7ePgMQSc9cenbtWzRVRlKDvHciUY1Fyy&#10;2PO7rw5DN4iTS7QyqqR5kmdd5zgtnjHGCo7f49ToOqSNNJpl4MX1qo3MCWEi8YbPryM59fqBbs9F&#10;trG+urqJT5twctu5x3OO4yeT+FXVjVZC4UByAC2OSBnA/U/nXTWxHtEovWy+d+py0cO6T5lpd/h0&#10;Oeh0uTUPEmpyXcDmzMKwqsmcMDtOV7YypPByCR3puh6Jf6HrEkUUgk0xwWJc8g9hj+96noR74A6a&#10;is3XnZx6NJW9OvqarDxTUut739enoFFFFYHQFFFFABRRRQAUUUUAFFFFABRRRQAUUUUAFFFFABRR&#10;XPTeLDqV5Np/hu3j13UoZGjmbzGjs7ZlOHWa5VHVZBwPKUNJllJQKS6rbcV10NHWtah0W2SSRJbi&#10;eaQQ21pbgNNcykEiNASATgEkkhVVWZiqqzCXw74durzUItc1yPyrqMH7Dp24MtipBBZiCVedlJDM&#10;MhASiEgu8tvw34P/ALGun1DUL2TWNXkj8r7VLGsaQISGaKBFH7uMsAeSzttQO77Ex09clSrdcsTq&#10;p0nfml9wtFFFcx1BRRRQAUUUUAFFFFACVzHiTwFpHii4F7NDJZavGgji1SybyrmNQSVXePvoGO7y&#10;pA0ZIBZDXT0frTjJxd07MmUYzVpK55ddeG/GOisyQx6f4ls4wWEzTmzvGQfweXsaKSTAzv3wozNj&#10;bGBmsu68bWOjny9fhuvC8oO1v7Zj8mDceQi3IJgdivzbUkY4DZAKsB7J17Ubfau2OMkviVzilhIv&#10;4HY82tbqG+tYbm2mjuLeZBJHNEwZHUjIZSOCCDkEVLmte7+E/grULye6u/B+g3V1O7SyzzaZC7yO&#10;xyzMxXJJOSSeuapzfB3wizAWmmzaOmP+PfRb6406FiP4jHbyIpboNxGSABnAGOlYyHVM53hanSxU&#10;59aOfWrn/CmfDX9/XP8Awo9R/wDj9H/CmfDX9/XP/Cj1H/4/V/XKfZ/18xfVavl95T59aOfWrn/C&#10;mfDX9/XP/Cj1H/4/R/wpnw1/f1z/AMKPUf8A4/R9cpdn/XzD6rV8vvKfPrRz61c/4Uz4a/v65/4U&#10;eo//AB+j/hTPhr+/rn/hR6j/APH6PrlLs/6+YfVavl95T59aOfWrn/CmfDX9/XP/AAo9R/8Aj9H/&#10;AApnw1/f1z/wo9R/+P0fXKXZ/wBfMPqtXy+8p8+tHPrVz/hTPhr+/rn/AIUeo/8Ax+j/AIUz4a/v&#10;65/4Ueo//H6PrlLs/wCvmH1Wr5feU+fWjn1q5/wpnw1/f1z/AMKPUf8A4/R/wpnw1/f1z/wo9R/+&#10;P0fXKXZ/18w+q1fL7ynz60c+tXP+FM+Gv7+uf+FHqP8A8fo/4Uz4a/v65/4Ueo//AB+j65S7P+vm&#10;H1Wr5feU+fWjn1q5/wAKZ8Nf39c/8KPUf/j9H/CmfDX9/XP/AAo9R/8Aj9H1yl2f9fMPqtXy+8p8&#10;+tHPrVz/AIUz4a/v65/4Ueo//H6P+FM+Gv7+uf8AhR6j/wDH6PrlLs/6+YfVavl95T59aOfWrn/C&#10;mfDX9/XP/Cj1H/4/R/wpnw1/f1z/AMKPUf8A4/R9cpdn/XzD6rV8vvKfPrRz61c/4Uz4a/v65/4U&#10;eo//AB+j/hTPhr+/rn/hR6j/APH6PrlLs/6+YfVavl95T59aOfWrn/CmfDX9/XP/AAo9R/8Aj9H/&#10;AApnw1/f1z/wo9R/+P0fXKXZ/wBfMPqtXy+8p8+tHPrVz/hTPhr+/rn/AIUeo/8Ax+j/AIUz4a/v&#10;65/4Ueo//H6PrlLs/wCvmH1Wr5feU+fWjn1q5/wpnw1/f1z/AMKPUf8A4/R/wpnw1/f1z/wo9R/+&#10;P0fXKXZ/18w+q1fL7ynz60c+tXP+FM+Gv7+uf+FHqP8A8fo/4Uz4a/v65/4Ueo//AB+j65S7P+vm&#10;H1Wr5feU+fWjn1q5/wAKZ8Nf39c/8KPUf/j9H/CmfDX9/XP/AAo9R/8Aj9H1yl2f9fMPqtXy+8p8&#10;+tHPrVz/AIUz4a/v65/4Ueo//H6P+FM+Gv7+uf8AhR6j/wDH6PrlLs/6+YfVavl95T59aOfWrn/C&#10;mfDX9/XP/Cj1H/4/R/wpnw1/f1z/AMKPUf8A4/R9cpdn/XzD6rV8vvKfPrRz61c/4Uz4a/v65/4U&#10;eo//AB+j/hTPhr+/rn/hR6j/APH6PrlLs/6+YfVavl95T59aOfWrn/CmfDX9/XP/AAo9R/8Aj9H/&#10;AApnw1/f1z/wo9R/+P0fXKXZ/wBfMPqtXy+8p8+tHPrVz/hTPhr+/rn/AIUeo/8Ax+j/AIUz4a/v&#10;65/4Ueo//H6PrlLs/wCvmH1Wr5feU+fWjn1q5/wpnw1/f1z/AMKPUf8A4/R/wpnw1/f1z/wo9R/+&#10;P0fXKXZ/18w+q1fL7ynz60c+tXP+FM+Gv7+uf+FHqP8A8fo/4Uz4a/v65/4Ueo//AB+j65S7P+vm&#10;H1Wr5feU+fWjn1q5/wAKZ8Nf39c/8KPUf/j9H/CmfDX9/XP/AAo9R/8Aj9H1yl2f9fMPqtXy+8p8&#10;+tHPrVz/AIUz4a/v65/4Ueo//H6P+FM+Gv7+uf8AhR6j/wDH6PrlLs/6+YfVavl95T59aOfWrn/C&#10;mfDX9/XP/Cj1H/4/R/wpnw1/f1z/AMKPUf8A4/R9cpdn/XzD6rV8vvKfPrRz61c/4Uz4a/v65/4U&#10;eo//AB+j/hTPhr+/rn/hR6j/APH6PrlLs/6+YfVavl95T59aOfWrn/CmfDX9/XP/AAo9R/8Aj9H/&#10;AApnw1/f1z/wo9R/+P0fXKXZ/wBfMPqtXy+8p8+tHPrVz/hTPhr+/rn/AIUeo/8Ax+j/AIUz4a/v&#10;65/4Ueo//H6PrlLs/wCvmH1Wr5feU+fWjn1q5/wpnw1/f1z/AMKPUf8A4/R/wpnw1/f1z/wo9R/+&#10;P0fXKXZ/18w+q1fL7ynz60c+tXP+FM+Gv7+uf+FHqP8A8fo/4Uz4a/v65/4Ueo//AB+j65S7P+vm&#10;H1Wr5feU+fWjn1q5/wAKZ8Nf39c/8KPUf/j9H/CmfDX9/XP/AAo9R/8Aj9H1yl2f9fMPqtXy+8p8&#10;+tHPrVz/AIUz4a/v65/4Ueo//H6P+FM+Gv7+uf8AhR6j/wDH6PrlLs/6+YfVavl95T59aOfWrn/C&#10;mfDX9/XP/Cj1H/4/R/wpnw1/f1z/AMKPUf8A4/R9cpdn/XzD6rV8vvKfPrRz61c/4Uz4a/v65/4U&#10;eo//AB+j/hTPhr+/rn/hR6j/APH6PrlPs/6+YfVavl94y10+S4Xcfkj67mHXnGFHc/5JFa0ey1ia&#10;OAbUJyWJ+Z/qf6Vn/wDCodAZVBuPEBCjA/4qTUunp/x8Uv8Awp/w/wD8/HiD/wAKXUv/AJIrlliI&#10;z3ubxoTjsl97/wAi9RVH/hT/AIf/AOfjxB/4Uupf/JFH/Cn/AA//AM/HiD/wpdS/+SKXtoeZXsqn&#10;Zff/AMAvUVR/4U/4f/5+PEH/AIUupf8AyRR/wp/w/wD8/HiD/wAKXUv/AJIo9tDzD2VTsvvf+Reo&#10;qj/wp/w//wA/HiD/AMKXUv8A5Io/4U/4f/5+PEH/AIUupf8AyRR7aHmHsqnZfe/8i9RVH/hT/h//&#10;AJ+PEH/hS6l/8kUf8Kf8P/8APx4g/wDCl1L/AOSKPbQ8w9lU7L73/kXqKo/8Kf8AD/8Az8eIP/Cl&#10;1L/5Io/4U/4f/wCfjxB/4Uupf/JFHtoeYeyqdl97/wAi9RVH/hT/AIf/AOfjxB/4Uupf/JFH/Cn/&#10;AA//AM/HiD/wpdS/+SKPbQ8w9lU7L73/AJF6iqP/AAp/w/8A8/HiD/wpdS/+SKP+FP8Ah/8A5+PE&#10;H/hS6l/8kUe2h5h7Kp2X3v8AyL1FUf8AhT/h/wD5+PEH/hS6l/8AJFH/AAp/w/8A8/HiD/wpdS/+&#10;SKPbQ8w9lU7L73/kXqKo/wDCn/D/APz8eIP/AApdS/8Akij/AIU/4f8A+fjxB/4Uupf/ACRR7aHm&#10;HsqnZfe/8i9RVH/hT/h//n48Qf8AhS6l/wDJFH/Cn/D/APz8eIP/AApdS/8Akij20PMPZVOy+9/5&#10;F6iqP/Cn/D//AD8eIP8AwpdS/wDkij/hT/h//n48Qf8AhS6l/wDJFHtoeYeyqdl97/yL1FUf+FP+&#10;H/8An48Qf+FLqX/yRR/wp/w//wA/HiD/AMKXUv8A5Io9tDzD2VTsvvf+Reoqj/wp/wAP/wDPx4g/&#10;8KXUv/kij/hT/h//AJ+PEH/hS6l/8kUe2h5h7Kp2X3v/ACL1FUf+FP8Ah/8A5+PEH/hS6l/8kUf8&#10;Kf8AD/8Az8eIP/Cl1L/5Io9tDzD2VTsvvf8AkXqKo/8ACn/D/wDz8eIP/Cl1L/5Io/4U/wCH/wDn&#10;48Qf+FLqX/yRR7aHmHsqnZff/wAAvUVR/wCFP+H/APn48Qf+FLqX/wAkUf8ACn/D/wDz8eIP/Cl1&#10;L/5Io9tDzD2VTsvv/wCAXqKo/wDCn/D/APz8eIP/AApdS/8Akij/AIU/4f8A+fjxB/4Uupf/ACRR&#10;7aHmHsqnZfe/8i9RVH/hT/h//n48Qf8AhS6l/wDJFH/Cn/D/APz8eIP/AApdS/8Akij20PMPZVOy&#10;+9/5F6iqP/Cn/D//AD8eIP8AwpdS/wDkij/hT/h//n48Qf8AhS6l/wDJFHtoeYeyqdl97/yL1FUf&#10;+FP+H/8An48Qf+FLqX/yRR/wp/w//wA/HiD/AMKXUv8A5Io9tDzD2VTsvvf+Reoqj/wp/wAP/wDP&#10;x4g/8KXUv/kij/hT/h//AJ+PEH/hS6l/8kUe2h5h7Kp2X3v/ACL1FUf+FP8Ah/8A5+PEH/hS6l/8&#10;kUf8Kf8AD/8Az8eIP/Cl1L/5Io9tDzD2VTsvvf8AkXqKo/8ACn/D/wDz8eIP/Cl1L/5IoX4N+Btu&#10;6Xwjo13IRlri7sY55pT3aSR1Lux6lmJYkkkkml7aHmNUqnZfeUta8a6F4evEs9Q1a0tr+RA8Vi0o&#10;NzMCSFEcIy8hYgqAoJY8AE8VXi13X9aXOheGLh4T8y3muSnToZAOCAmx7gNnoHhRSASGxt3dpoPh&#10;jSPC9rJa6LpdlpNs0hlaCxt0gQuQAWKqACcADPsPStX61m666IpUH9pnCQfD671zEnirUPtcLc/2&#10;Np5aKyUddsrf6y44LIwcrFIpGYQa7GysbfTbO3tLWCO2tYI1iihhQIkaKMBVUcAAAAAdMVbpa55T&#10;ct2dEacY7IKKKKk0CiiigAooooA//9lQSwECLQAUAAYACAAAACEAKxDbwAoBAAAUAgAAEwAAAAAA&#10;AAAAAAAAAAAAAAAAW0NvbnRlbnRfVHlwZXNdLnhtbFBLAQItABQABgAIAAAAIQA4/SH/1gAAAJQB&#10;AAALAAAAAAAAAAAAAAAAADsBAABfcmVscy8ucmVsc1BLAQItABQABgAIAAAAIQCQ8mfw3QIAABcG&#10;AAAOAAAAAAAAAAAAAAAAADoCAABkcnMvZTJvRG9jLnhtbFBLAQItABQABgAIAAAAIQA3ncEYugAA&#10;ACEBAAAZAAAAAAAAAAAAAAAAAEMFAABkcnMvX3JlbHMvZTJvRG9jLnhtbC5yZWxzUEsBAi0AFAAG&#10;AAgAAAAhAIiseHncAAAABwEAAA8AAAAAAAAAAAAAAAAANAYAAGRycy9kb3ducmV2LnhtbFBLAQIt&#10;AAoAAAAAAAAAIQCdwlAAm/sAAJv7AAAUAAAAAAAAAAAAAAAAAD0HAABkcnMvbWVkaWEvaW1hZ2Ux&#10;LmpwZ1BLBQYAAAAABgAGAHwBAAAKAwEAAAA=&#10;" stroked="f" strokeweight="1pt">
              <v:fill r:id="rId2" o:title="Snölandskap med träd" recolor="t" rotate="t" type="frame"/>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E036" w14:textId="77777777" w:rsidR="00F92820" w:rsidRDefault="0058346F">
    <w:pPr>
      <w:pStyle w:val="Sidhuvud"/>
    </w:pPr>
    <w:r>
      <w:rPr>
        <w:noProof/>
        <w:lang w:eastAsia="sv-SE"/>
      </w:rPr>
      <mc:AlternateContent>
        <mc:Choice Requires="wps">
          <w:drawing>
            <wp:anchor distT="0" distB="0" distL="114300" distR="114300" simplePos="0" relativeHeight="251656704" behindDoc="1" locked="0" layoutInCell="1" allowOverlap="1" wp14:anchorId="7934EB2A" wp14:editId="7E2E9B65">
              <wp:simplePos x="952500" y="504825"/>
              <wp:positionH relativeFrom="page">
                <wp:align>center</wp:align>
              </wp:positionH>
              <wp:positionV relativeFrom="page">
                <wp:align>center</wp:align>
              </wp:positionV>
              <wp:extent cx="6684264" cy="8951976"/>
              <wp:effectExtent l="0" t="0" r="2540" b="1270"/>
              <wp:wrapNone/>
              <wp:docPr id="3" name="Rektangulär 3" descr="Snölandskap med träd"/>
              <wp:cNvGraphicFramePr/>
              <a:graphic xmlns:a="http://schemas.openxmlformats.org/drawingml/2006/main">
                <a:graphicData uri="http://schemas.microsoft.com/office/word/2010/wordprocessingShape">
                  <wps:wsp>
                    <wps:cNvSpPr/>
                    <wps:spPr>
                      <a:xfrm>
                        <a:off x="0" y="0"/>
                        <a:ext cx="6684264" cy="8951976"/>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86000</wp14:pctWidth>
              </wp14:sizeRelH>
              <wp14:sizeRelV relativeFrom="page">
                <wp14:pctHeight>89000</wp14:pctHeight>
              </wp14:sizeRelV>
            </wp:anchor>
          </w:drawing>
        </mc:Choice>
        <mc:Fallback>
          <w:pict>
            <v:rect w14:anchorId="1E2665EF" id="Rektangulär 3" o:spid="_x0000_s1026" alt="Snölandskap med träd" style="position:absolute;margin-left:0;margin-top:0;width:526.3pt;height:704.9pt;z-index:-251659776;visibility:visible;mso-wrap-style:square;mso-width-percent:860;mso-height-percent:890;mso-wrap-distance-left:9pt;mso-wrap-distance-top:0;mso-wrap-distance-right:9pt;mso-wrap-distance-bottom:0;mso-position-horizontal:center;mso-position-horizontal-relative:page;mso-position-vertical:center;mso-position-vertical-relative:page;mso-width-percent:860;mso-height-percent:89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ajc3QIAABcGAAAOAAAAZHJzL2Uyb0RvYy54bWysVNtOGzEQfa/Uf7D8&#10;XjZJQ4CIDYpAVEgIEKHi2fHa2RW+dezc+j18Q3+AH+vY3iwRoFaqmofNjOd+5nJ6ttGKrAT4xpqS&#10;9g96lAjDbdWYRUm/P1x+OabEB2YqpqwRJd0KT88mnz+drt1YDGxtVSWAoBPjx2tX0joENy4Kz2uh&#10;mT+wThgUSguaBWRhUVTA1uhdq2LQ642KtYXKgeXCe3y9yEI6Sf6lFDzcSulFIKqkmFtIX0jfefwW&#10;k1M2XgBzdcPbNNg/ZKFZYzBo5+qCBUaW0LxzpRsO1lsZDrjVhZWy4SLVgNX0e2+qmdXMiVQLguNd&#10;B5P/f275zeoOSFOV9Cslhmls0b14woYtlurlGQi+VsJzRGxmXn4pbKR/Yo5oUZEAL89VBHDt/Bj9&#10;zNwdtJxHMqKxkaDjP9ZJNgn0bQe62ATC8XE0Oh4ORkNKOMqOTw77J0ej6LV4NXfgwzdhNYlESQG7&#10;msBmq2sfsupOJUabq8ZdNkrt6BY3rOHv05U7cmH5UgsT8oiBUCzgfPu6cZ4SGAs9F4gYXFX9PEA+&#10;gAi8jgElBr7HBHNanQCr2U9LmahrbEwza8aXIiKZsUtU2CoR9ZS5FxKbhGgNUuFpPcS5ArJiONiM&#10;c0y2n0U1q0R+Puzhr4Wys0jAJoev2ba+Wwdx9d77zlnm6mQ0FWm7usR6f0osG3cWKbI1oTPWjbHw&#10;kQOFVbWRs/4OpAxNRGluqy2OMNi8297xywbH5Jr5cMcAlxnXHg9UuMWPVHZdUttSlNQWfn70HvVx&#10;WlBKyRqPQ0n9jyUDQYm6Mrh9J/3hMF6TxAwPjwbIwL5kvi8xS31usU19PIWOJzLqB7UjJVj9iHds&#10;GqOiiBmOsUvKA+yY84A8ivAScjGdJhoviGPh2swcj84jqnENHjaPDFy7KwHX7MbuDgkbv1mZrBst&#10;jZ0ug5VNGtxXXFu88fqkwWkvZTxv+3zSer3nk9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iKx4edwAAAAHAQAADwAAAGRycy9kb3ducmV2LnhtbEyPzU7DMBCE70h9B2sr9UZtUqhK&#10;iFNVVblxoD+o1228JBH2OordNrw9Lhe4rGY1q5lvi+XgrLhQH1rPGh6mCgRx5U3LtYbD/vV+ASJE&#10;ZIPWM2n4pgDLcnRXYG78lbd02cVapBAOOWpoYuxyKUPVkMMw9R1x8j597zCmta+l6fGawp2VmVJz&#10;6bDl1NBgR+uGqq/d2WnY1Lyx2fpoAvHs/WNvZtvD21HryXhYvYCINMS/Y7jhJ3QoE9PJn9kEYTWk&#10;R+LvvHnqKZuDOCX1qJ4XIMtC/ucvfwAAAP//AwBQSwMECgAAAAAAAAAhAJ3CUACb+wAAm/sAABQA&#10;AABkcnMvbWVkaWEvaW1hZ2UxLmpwZ//Y/+AAEEpGSUYAAQEBAJYAlgAA/9sAQwADAgIDAgIDAwMD&#10;BAMDBAUIBQUEBAUKBwcGCAwKDAwLCgsLDQ4SEA0OEQ4LCxAWEBETFBUVFQwPFxgWFBgSFBUU/9sA&#10;QwEDBAQFBAUJBQUJFA0LDRQUFBQUFBQUFBQUFBQUFBQUFBQUFBQUFBQUFBQUFBQUFBQUFBQUFBQU&#10;FBQUFBQUFBQU/8AAEQgFvwRI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bR+lc54g8Z22h3KWMVre6xqskYlXT9PiDPsJIDO&#10;7FY4gdr7TI6btjBdzDFYc3h3UvFmZPFE/l2rcf2Dp9yxs8Dj97JsSS43AsGRgIirBTGxXe2kaber&#10;0RhKqouy1Zo33xO0C3up7KzuZNc1KF2iks9Hia7eKUHAjmZMpASwIBmZF+VskBWIpSa14z1rJstO&#10;0/wxbn5ll1Zje3JxwUeCF0jTJyQ63D8AZUFjs3rKzt9Os4bW1gjtraBFiihhQIkaKMKqqOAAAAAK&#10;mrZRijBzlLd/ccufDviW7JmuvHGoWs7fei0mxs4rZccDYs0U0g4wTukbknGBhQjeBJL7/kLeKPEW&#10;rbP9Vi/+weXnr/x5rBvzgff3Yx8uMtnqqSqvYi19238zlP8AhWOkf8/3iL/wpdR/+SKP+FY6R/z/&#10;AHiL/wAKXUf/AJIrrKKfMxckeyOT/wCFY6R/z/eIv/Cl1H/5Io/4VjpH/P8AeIv/AApdR/8Akius&#10;oo5mHJHsjk/+FY6R/wA/3iL/AMKXUf8A5Io/4VjpH/P94i/8KXUf/kiusoo5mHJHsjk/+FY6R/z/&#10;AHiL/wAKXUf/AJIo/wCFY6R/z/eIv/Cl1H/5IrrKKOZhyR7I5P8A4VjpH/P94i/8KXUf/kij/hWO&#10;kf8AP94i/wDCl1H/AOSK6yijmYckeyOT/wCFY6R/z/eIv/Cl1H/5Io/4VjpH/P8AeIv/AApdR/8A&#10;kiusoo5mHJHsjk/+FY6R/wA/3iL/AMKXUf8A5Io/4VjpH/P94i/8KXUf/kiusoo5mHJHsjk/+FY6&#10;R/z/AHiL/wAKXUf/AJIo/wCFY6R/z/eIv/Cl1H/5IrrKKOZhyR7I5P8A4VjpH/P94i/8KXUf/kij&#10;/hWOkf8AP94i/wDCl1H/AOSK6yijmYckeyOT/wCFY6R/z/eIv/Cl1H/5Io/4VjpH/P8AeIv/AApd&#10;R/8Akiusoo5mHJHsjk/+FY6R/wA/3iL/AMKXUf8A5Io/4VjpH/P94i/8KXUf/kiusoo5mHJHsjk/&#10;+FY6R/z/AHiL/wAKXUf/AJIo/wCFY6R/z/eIv/Cl1H/5IrrKKOZhyR7I5P8A4VjpH/P94i/8KXUf&#10;/kij/hWOkf8AP94i/wDCl1H/AOSK6yijmYckeyOVj+GujL1uvETD/sZtRB/9KKmj+GmgMPmu/Ean&#10;/sZtSI/9KK6Silr3KSS6L7jBX4W6A/3b3xCe/HibUv8A5Ip//CqdD/5+/EX/AIU2pf8AyRW3Ui3E&#10;i9HPPrzWbU+kjRcnWKMD/hVOif8AP14i/wDCm1L/AOSKP+FUaJ/z9eIv/Cm1L/5IrpVvz/EgPuKn&#10;S6jkHXaf9rioftF1NVGk+iOT/wCFU6H/AM/fiL/wptS/+SKP+FU6H/z9+Iv/AAptS/8AkiuyoqOe&#10;Xdl+zh2Rxv8AwqnQ/wDn78Rf+FNqX/yRR/wqnQ/+fvxF/wCFNqX/AMkV2VFHtJd2Hs4dkcb/AMKp&#10;0P8A5+/EX/hTal/8kUf8Kp0P/n78Rf8AhTal/wDJFdlRR7SXdh7OHZHG/wDCqdD/AOfvxF/4U2pf&#10;/JFH/CqdD/5+/EX/AIU2pf8AyRXZUUe0l3Yezh2Rxv8AwqnQ/wDn78Rf+FNqX/yRR/wqnQ/+fvxF&#10;/wCFNqX/AMkV2VFHtJd2Hs4dkcb/AMKp0P8A5+/EX/hTal/8kUf8Kp0P/n78Rf8AhTal/wDJFdlR&#10;R7SXdh7OHZHG/wDCqdD/AOfvxF/4U2pf/JFH/CqdD/5+/EX/AIU2pf8AyRXZUUe0l3Yezh2Rxv8A&#10;wqnQ/wDn78Rf+FNqX/yRR/wqnQ/+fvxF/wCFNqX/AMkV2VFHtJd2Hs4dkcb/AMKp0P8A5+/EX/hT&#10;al/8kUf8Kp0P/n78Rf8AhTal/wDJFdlRR7SXdh7OHZHG/wDCqdD/AOfvxF/4U2pf/JFH/CqdD/5+&#10;/EX/AIU2pf8AyRXZUUe0l3Yezh2Rxv8AwqnQ/wDn78Rf+FNqX/yRR/wqnQ/+fvxF/wCFNqX/AMkV&#10;2VFHtJd2Hs4dkcb/AMKp0P8A5+/EX/hTal/8kUf8Kp0P/n78Rf8AhTal/wDJFdlRR7SXdh7OHZHG&#10;/wDCqdD/AOfvxF/4U2pf/JFH/CqdD/5+/EX/AIU2pf8AyRXZUUe0l3Yezh2Rxv8AwqnQ/wDn78Rf&#10;+FNqX/yRR/wqnQ/+fvxF/wCFNqX/AMkV2VFHtJd2Hs4dkcb/AMKp0P8A5+/EX/hTal/8kUf8Kp0P&#10;/n78Rf8AhTal/wDJFdlRR7SXdh7OHZHG/wDCqdD/AOfvxF/4U2pf/JFH/CqdD/5+/EX/AIU2pf8A&#10;yRXZUUe0l3Yezh2Rxv8AwqnQ/wDn78Rf+FNqX/yRR/wqnQ/+fvxF/wCFNqX/AMkV2VFHtJd2Hs4d&#10;kcb/AMKp0P8A5+/EX/hTal/8kUf8Kp0P/n78Rf8AhTal/wDJFdlRR7SXdh7OHZHG/wDCqdD/AOfv&#10;xF/4U2pf/JFH/CqdD/5+/EX/AIU2pf8AyRXZUUe0l3Yezh2Rxv8AwqnQ/wDn78Rf+FNqX/yRR/wq&#10;nQ/+fvxF/wCFNqX/AMkV2VFHtJd2Hs4dkcb/AMKp0P8A5+/EX/hTal/8kUf8Kp0P/n78Rf8AhTal&#10;/wDJFdlRR7SXdh7OHZHG/wDCqdD/AOfvxF/4U2pf/JFH/CqdD/5+/EX/AIU2pf8AyRXZUUe0l3Ye&#10;zh2Rxv8AwqnQ/wDn78Rf+FNqX/yRR/wqnQ/+fvxF/wCFNqX/AMkV2VFHtJd2Hs4dkcb/AMKp0P8A&#10;5+/EX/hTal/8kUf8Kp0P/n78Rf8AhTal/wDJFdlRR7SXdh7OHZHG/wDCqdD/AOfvxF/4U2pf/JFH&#10;/CqdD/5+/EX/AIU2pf8AyRXZUUe0l3Yezh2Rxv8AwqnQ/wDn78Rf+FNqX/yRR/wqnQ/+fvxF/wCF&#10;NqX/AMkV2VFHtJd2Hs4dkcb/AMKp0P8A5+/EX/hTal/8kUf8Kp0P/n78Rf8AhTal/wDJFdlRR7SX&#10;dh7OHZHG/wDCqdD/AOfvxF/4U2pf/JFH/CqdD/5+/EX/AIU2pf8AyRXZUUe0l3Yezh2Rxv8AwqnQ&#10;/wDn78Rf+FNqX/yRR/wqnQ/+fvxF/wCFNqX/AMkV2VFHtJd2Hs4dkcb/AMKp0P8A5+/EX/hTal/8&#10;kUf8Kp0P/n78Rf8AhTal/wDJFdlRR7SXdh7OHZHG/wDCqdD/AOfvxF/4U2pf/JFH/CqdD/5+/EX/&#10;AIU2pf8AyRXZUUe0l3Yezh2Rxv8AwqnQ/wDn78Rf+FNqX/yRR/wqnQ/+fvxF/wCFNqX/AMkV2VFH&#10;tJd2Hs4dkcb/AMKp0P8A5+/EX/hTal/8kUf8Kp0P/n78Rf8AhTal/wDJFdlRR7SXdh7OHZHG/wDC&#10;qdD/AOfvxF/4U2pf/JFH/CqdD/5+/EX/AIU2pf8AyRXZUUe0l3Yezh2Rxv8AwqnQ/wDn78Rf+FNq&#10;X/yRR/wqnQ/+fvxF/wCFNqX/AMkV2VFHtJd2Hs4dkcb/AMKp0P8A5+/EX/hTal/8kUf8Kp0P/n78&#10;Rf8AhTal/wDJFdlRR7SXdh7OHZHG/wDCqdD/AOfvxF/4U2pf/JFH/CqdD/5+/EX/AIU2pf8AyRXZ&#10;UUe0l3Yezh2Rxv8AwqnQ/wDn78Rf+FNqX/yRR/wqnQ/+fvxF/wCFNqX/AMkV2VFHtJd2Hs4dkcb/&#10;AMKp0P8A5+/EX/hTal/8kUf8Kp0P/n78Rf8AhTal/wDJFdlRR7SXdh7OHZHG/wDCqdD/AOfvxF/4&#10;U2pf/JFH/CqdD/5+/EX/AIU2pf8AyRXZUUe0l3Yezh2Rxv8AwqnQ/wDn78Rf+FNqX/yRR/wqnQ/+&#10;fvxF/wCFNqX/AMkV2VFHtJd2Hs4dkcb/AMKp0P8A5+/EX/hTal/8kUf8Kp0P/n78Rf8AhTal/wDJ&#10;FdlRR7SXdh7OHZHHf8Ko0TtdeIh/3M2pf/JFJ/wg+tjp8QfEQ/7d9N/+Q67L60Uc0uoezj0VvTQ4&#10;v+x/G2mMBZ+JNN1a3h+ZY9W0wpcz9yj3EMiRpk5Adbc7RjKuQdx/wnWo6P8AJ4h8MalZY4N5pKNq&#10;ds7HkKgiX7R93OWeBFBUjccqW7OkNHN3QuRr4WzL0HxNpHiize70XVLPV7VZDE09jcJOiuACVLKS&#10;AcEHHuPWtULXO694J07Xr1b9lksdYjjEcWq2D+TdRqCWVC4/1kYY7vKkDRkgFkas1db1vwexj1uC&#10;51/TP4NV0yyLTxKOAtxboS7uTt/eQIVJZsxwqmWOVPZj5nH4l8ztMelOqpY31vqVnBd2s8dzazxr&#10;LFPC4dJEYZVlYcEEEEEdc1bqdjQKKKKACiiigAooooAZXGal4on8QXc2keHZZEeN2jvNZMBMNqAc&#10;MsLMNk024MuBuSNlbzOVEUh4o1SfXryTw9pFxLC6PGdU1CFyv2WIlXMCsMHzpU4G0ho0fzNynyhJ&#10;r2NjBptnDa2sEdtbQIsUUMKBEjRRhVVRwAAAABW8IJK7OSpUcnyx26v/ACKmh6BZeHbV4LJJQJJD&#10;LLLcTyTzTOQBuklkZnc7VVQWJwqqBwoA0qKK11MUlsgooopjCiiigAooooAKKKKACiiigAooooAK&#10;KKKACiiigAooooAKKKKACiiigAooooAKKKKACiiigAooooAKKKKACiiigAooooAfHM8fRiPap478&#10;/wAa/itVaKhxT3KU3HY0kuI5OjDPoeKlrIqSO4ePo2R6HkVm6fY2VXualFVI75WwHBU+varKuGXK&#10;nI9qycWtzZSUth1FFFIoKKKKACiiigAooooAKKKKACiiigAooooAKKKKACiiigAooooAKKKKACii&#10;igAooooAKKKKACiiigAooooAKKKKACiiigAooooAKKKKACiiigAooooAKKKKACiiigAooooAKKKK&#10;ACiiigAooooAKKKKACiiigAooooAKKKKACiiigAooooAKKKKACiiigAooooAKKKKACiiigAooooA&#10;KKKKACkpaKAOQvPD1z4dup9W8PRySGSRpbzRzORFc5O5mhV22Qzbiz5G1JGZhJywlj2NB1+38QWb&#10;zRLLbzwyGG5s7gBZraUAExyAEgHBUgglWVlZSysrHW71y3iXSbuG/tde0eLzNStTsurWNgjaha4f&#10;9xuY7d6u3mRlsYYMm6NZZGql72j3M2uXVbdjqqTFZ+j6va+INNivrKbzreTIGVKMrKSrIysAyOrA&#10;qysAyspBAIIrQqdU9S07q4tFFFAxvSua8aeIZ9CsbSCxSOTVtSuksrJJgSgchneRhkZEcSSyldy7&#10;vL2hgzCul7V5/wCH5v8AhLvEEvipuLFIZLDSU7tD5uZrnI4KzmOEp94eXFG4YeayjSnFN3eyMKsn&#10;FWW7NnQdDg8PaallA8soEkk0k0xBeaWSRpJZGwAAWd2YhQFG7AAAAGjRRXRqcqWlkFFFFMYUUUUA&#10;FFFFABRRRQAUUUUAFFFFABRRRQAUUUUAFFFFABRRRQAUUUUAFFFFABRRRQAUUUUAFFFFABRRRQAU&#10;UUUAFFFFABRRRQAUUUUAFFFFABSqzLypOfUUlFAFiO+dfvAN+lWI7uN++0+9Z9FZummaKpJGvxS1&#10;kxzPGflJHt2qxHfMvDrn3FZOm1sbKqnuXqKgjuo5B12n0bipd2Rkcj1FZ2a3NU09h1FFFAwooooA&#10;KKKKACiiigAooooAKKKKACiiigAooooAKKKKACiiigAooooAKKKKACiiigAooooAKKKKACiiigAo&#10;oooAKKKKACiiigAooooAKKKKACiiigAooooAKKKKACiiigAooooAKKKKACiiigAooooAKKKKACii&#10;igAooooAKKKKACiiigAooooAKKKKACiiigAooooAKKKKACiiigDidaH/AAh/iiHXIzjTtYnt7DUo&#10;+ixTEmO3uFA+87u0Vu/BJUwnciwnd2gqhrWj2niDSb7TL+Lz7G8ge2uItxXfG6lWXIIIyCRkEGsb&#10;wbq93cHUdI1OXzdW0qcxPIyhTc27Za3nwAM7k+VmCqvmxTKowtX8Sv1Rmvdduj/M6qiiioNDj/ip&#10;fT2XgLV0tJ5bXUL2NdNs7iJyjQ3Fy628Mm4cqFklRiRkgAkAkAVo2NlBptnDa2sEdtbQIsUUMKBE&#10;jRRhVVRwAAAABWF4kf8Atr4jaFp6nMOjQSavcFRhklkV7a2BJ6qyNekheQYkyVBAfpK6oK0Uu5wz&#10;fNNvtoFFFFWSFFFFABRRRQAUUUUAFFFFABRRRQAUUUUAFFFFABRRRQAUUUUAFFFFABRRRQAUUUUA&#10;FFFFABRRRQAUUUUAFFFFABRRRQAUUUUAFFFFABRRRQAUUUUAFFFFABRRRQAUUUUAFOWRk5ViPpTa&#10;KW4XsWI751HzAN+hqxHdRv32n3rPoqHTTNVUkjVBB6cin1kK7J91iufQ1Ol7IvXDfWs3Ta2NVVT3&#10;L/4UYqsl6jY3AqfzFTJIkn3WB79az5WtzRST2ZJRRRSKCiiigAooooAKKKKACiiigAooooAKKKKA&#10;CiiigAooooAKKKKACiiigAooooAKKKKACiiigAooooAKKKKACiiigAooooAKKKKACiiigAooooAK&#10;KKKACiiigAooooAKKKKACiiigAooooAKKKKACiiigAooooAKKKKACiiigAooooAKKKKACiiigAoo&#10;ooAKKKKAE9a4vxD/AMSf4ieFdQjzjU/tGjTxp8u/9091FK5/i8v7NMiqRx9qcgjkN2lcr8RdJu9X&#10;8HahFp8JuNUt/LvrGHcFWW6t5FngRiSBsaSJFbkfKTyvUOD11M57XXQ6uis7Q9YtfEGkWOp2Ev2i&#10;xvII7i3l2ld8bqGVsEAjIIOCAaKTTTLTurnIacwvPih4ruofnggsdP06R+m24Q3M7Jg8nEd1A2Rx&#10;8+M5DAdRXMeFf+Ru+IH/AGGov/TbZV09dvb0PPXX1f5hRRRQMKKKKACiiigAooooAKKKKACiiigA&#10;ooooAKKKKACiiigAooooAKKKKACiiigAooooAKKKKACiiigAooooAKKKKACiiigAooooAKKKKACi&#10;iigAooooAKKKKACiiigAooooAKKKKACiiigAooooAKKKKAJFuJV6OefXmplvj/EmfcVVoqHFMtTk&#10;upordRtj5sE9mqUMDyORWTSq7LypIPqKh010NFVfU1vwo59Kz1vZAefmH0qZb5f4lI/Ws3CSNVUi&#10;y3SGo450kPysCfTvUnFQ1YtO4tFFJQMWiiigAooooAKKKKACiiigAooooAKKKKACiiigAooooAKK&#10;KKACiiigAooooAKKKKACiiigAooooAKKKKACiiigAooooAKKKKACiiigAooooAKKKKACiiigAooo&#10;oAKKKKACiiigAooooAKKKKACiiigAooooAKKKKACiiigAooooAKRuhpaRvumgDjPg/8Auvhj4as2&#10;4uNPso9OuU/553FuPImTPQ7ZI3XIyDjIJBBJS/Cn/kV7z/sN6x/6crmitJfEzCPwx9Cn4V/5G74g&#10;f9hqL/022VdPXMeFf+Ru+IH/AGGov/TbZV09dL2Xojlj19X+YUUUUDCiiigAooooAKKKKACiiigA&#10;ooooAKKKKACiiigAooooAKKKKACiiigAooooAKKKKACiiigAooooAKKKKACiiigAooooAKKKKACi&#10;iigAooooAKKKKACiiigAooooAKKKKACiiigAooooAKKKKACiiigAooooAKKKKACiiigAp6TPHjax&#10;AHbtTKKTVxp2LCXsi9cN9akW+U/eQj6c1ToqHCLLVSXc0luYm6OOPXipqx6VXZPusVz6GodLszRV&#10;e6Nbn0o59KoLeyL1w1SrqC/xIR9OahwkjRVIst0VXW8jbHzYJ7GpVdX+6wbHoamzW5aaew+iiikM&#10;KKKKACiiigAooooAKKKKACiiigAooooAKKKKACiiigAooooAKKKKACiiigAooooAKKKKACiiigAo&#10;oooAKKKKACiiigAooooAKKKKACiiigAooooAKKKKACiiigAooooAKKKKACiiigAooooAKKKKACkb&#10;7ppaRvumgDjfhT/yK95/2G9Y/wDTlc0UfCn/AJFe8/7Desf+nK5orSXxMwj8KKfhX/kbviB/2Gov&#10;/TbZV09cx4V/5G74gf8AYai/9NtlXT10vZeiOWPX1f5hRRRQMKKKKACiiigAooooAKKKKACiiigA&#10;ooooAKKKKACiiigAooooAKKKKACiiigAooooAKKKKACiiigAooooAKKKKACiiigAooooAKKKKACi&#10;iigAooooAKKKKACiiigAooooAKKKKACiiigAooooAKKKKACiiigAooooAKKKKACiiigAooooAKKK&#10;KACiiigAooooAcszoBtZgB2zxUi3kqnkhvYioaKlxTKUmtmWlvyOq5PsakW+jOMhh/SqNFT7OJSq&#10;SRpLdRNwHH48VIrhhkEEetZNFT7NdGWqr6o2KKyVldeA7AegNKtxIvO9vxOan2T7le1Rq0Vmfa5f&#10;7/6Cj7XL/f8A0FL2bH7WJp0VmfapP7/6CmmaTrvbn0NP2bD2sTVorK86T+835mjzpP7zfmaPZPuL&#10;2qNTNGayWdm5Ykn1NJT9l5i9r5GvmjNZFFHsvMPbeRr5ozWRRR7LzD23ka+aM1kAkHI4I7in+dJ/&#10;eb8zS9n5j9r5GrRWWtxIvRzz680v2qT+/wDoKPZsftYmnRWct7J0+U+5p6357oCfY1LpyGqkWXqT&#10;pVVb9D1VgfSnreRN1JX2IqeWS6FKcX1Jtpp1RrKjHAZSfQGpKRYUUUUAFFFFABRRRQAUUUUAFFFF&#10;ABRRRQAUUUUAFFFFABRRRQAUUUUAFFFFABRRRQAUUUUAFFFFABSN900tI33TQBxvwp/5Fe8/7Des&#10;f+nK5oo+FP8AyK95/wBhvWP/AE5XNFaS+JmEfhRT8K/8jd8QP+w1F/6bbKunrmPCv/I3fED/ALDU&#10;X/ptsq6eul7L0Ryx6+r/ADCiiigYUUUUAFFFFABRRRQAUUUUAFFFFABRRRQAUUUUAFFFFABRRRQA&#10;UUUUAFFFFABRRRQAUUUUAFFFFABRRRQAUUUUAFFFFABRRRQAUUUUAFFFFABRRRQAUUUUAFFFFABR&#10;RRQAUUUUAFFFFABRRRQAUUUUAFFFFABRRRQAUUUUAFFFFABRRRQAUUUUAFFFFABRRRQAUUUUAFFF&#10;FABRRRQAUUUUAFFFFABRRRQAUUUUAFFFFABRRRQAUUUUAFFFFABRRRQAUUUUAFFFFABSq7LypIPq&#10;KSigCVLmVP4ifY81Kt82fmUEf7NVaKhxT6Fqcl1NFbuNsfNgns1SqwbkHIrJoVipyCQfUVDproaK&#10;q+psUmfWs1bqVQPmyB6809b9weVUj0FQ6bNFUiX6Q4qsl6jY3AqfzFSpPG/R/wA6hxaLUk9mTUUU&#10;UigooooAKKKKACiiigAooooAKKKKACiiigAooooAKKKKACiiigApG+6aKG+6aAON+FP/ACK95/2G&#10;9Y/9OVzRR8Kf+RXvP+w3rH/pyuaK0l8TMI/Cin4V/wCRu+IH/Yai/wDTbZV09cx4V/5G74gf9hqL&#10;/wBNtlXT10vZeiOWPX1f5hRRRQM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AE5yOCO4p4mkBzvbj1NMopWGm0TfbJf7/wCgpVvZMY+U+5FQUVPKuxXPLuWV&#10;v3H3lUj24p39oH+4P++v/rVUoo5I9h+0fcu/bY/RvyFOW8ibqdv1FUKKXs0P2sjQ+2Rf3v0NPFxG&#10;y5DL+eKzKKn2aK9qzU86P++v5ijzo/76/mKy6KPZruHtX2NbcDyDke1Lmsiil7LzD23kazOF5JAF&#10;N86P++v5isuij2XmHtX2NTzo/wC+v5ika5jUZLr+HNZlFP2aD2r7Gh9qi/vfoaa15GDgbj7gVRoq&#10;vZoXtWXGvl/hQn68U1r5tp2qAfrmqtJT5IkupLuYvwmbd4Tuie+t6x/6crmik+Ev/Ip3H/Ya1j/0&#10;5XNFYz+Jm1H+HH0RU8K/8jd8QP8AsNRf+m2yrp65jwr/AMjd8QP+w1F/6bbKunrpey9Eckevq/zC&#10;iiig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UtJTAxPhL/yKdx/2GtY/wDTlc0U&#10;fCX/AJFO4/7DWsf+nK5orlqfGzqo/wAOPoip4V/5G74gf9hqL/022VdPXMeFf+Ru+IH/AGGov/Tb&#10;ZV09dL2Xojkj19X+YUUUUD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SlpKYGJ8Jf&#10;+RTuP+w1rH/pyuaKPhL/AMincf8AYa1j/wBOVzRXLU+NnVR/hx9EVPCv/I3fED/sNRf+m2yrp65j&#10;wr/yN3xA/wCw1F/6bbKunrpey9Eckevq/wAwoooo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lLSUwMT4S/8incf9hrWP/Tlc0UfCX/kU7j/ALDWsf8ApyuaK5anxs6qP8OPoip4V/5G&#10;74gf9hqL/wBNtlXT1zHhX/kbviB/2Gov/TbZV09dL2Xojkj19X+YUUUUDCiiigAooooAKKKKACii&#10;igAooooAKKKKACiiigAooooAKKKKACiiigAooooAKKKKACiiigAooooAKKKKACiiigAooooAKKKK&#10;ACiiigAooooAKKKKACiiigAooooAKKKKACiiigAooooAKKKKACiiigAooooAKKjmkaJQwXco+9jq&#10;BSRzedKwXBQAc+9OztcnmV7EhOBzxS1SuXdVMTd2yHPcVZhkDrhVYKMYJHUe1NqyuJTu7ElFFFSW&#10;FFFPgVvMG3GV5yegFJuw0rsYFLZwCcc8UojYqvHDHAPvVyRAY3aPaWYc7Tn61DasQxBPygZOfaoU&#10;rq5fJZ2ZFLH5T4znHem1LJIJMhYwC3fqc1HIpjYgkEjuKpPuS12EoooqiQooooAKKKKACiiigAoo&#10;ooAKKKKACiiigAooooAKKKKACiiigAooooAKKKKACiiigAooooAKKKKACiiigAooooAKKKKACiii&#10;gAooooAKKKKACiiigAooooAKKKKACiiigAooooAKKKKACiiigAooooAKKKKACkpaSmBifCX/AJFO&#10;4/7DWsf+nK5oo+Ev/Ip3H/Ya1j/05XNFctT42dVH+HH0RU8K/wDI2/ED/sNRf+m2yrp6wPBUKyeK&#10;/iCWGT/bcX/ptsa7FbeNeijn15rWVRKy8jGFNu783+Zm0VqLCinIRQfYU/FR7XyNPZeZkUVr4oxR&#10;7XyD2PmZFFa+KMUe18g9j5mRRWvimtGr/eUHHqKPa+Qey8zKorT8lP8AnmPyFN+xxf3f1NP2iF7J&#10;mdRV77DH6t+Ypn2D0fj3FV7SJPs5FSirBsXzwy496a1nL02g+4NPmXcnkkuhDRTmjdeSjAepFNqr&#10;kbBRRRTAKKKKACiiigAooooAKKKKACiiigAooooAKKKKACiiigAooooAKKKKACiiigAooooAKKKK&#10;ACiiigAooooAKKKKACiiigAooooAKKKKACiiigAoopGJCkgZPp60ARMomc4kYbeCEOOai8trNtyg&#10;vGeo7imyLN5qvhY3Y7QBySPepHhZQzvK+AOi8VfzMH3tqNWRZLpnLLtQYBJ7/wCc0tzcIcIG7jJX&#10;sOvHvUKxmHZIyh0I5HpVpkieH+EIecjim7JpiTk00Oin808I4GM5YcVJTIlaNMM24jv7U+s35G6v&#10;bUKlhiWbKgkN1HHGKiqxDcv5gDNtUDnjrUyvbQuNr6iQ28yPkAD8eKsNGqxSEHZu+8eoHr/Wqe6S&#10;d+5Pp6VLNMYZFVOAoxg96zabZrFpISN4YmB+diO+OM06aQAfLGpDdH65/wDr0ghjmjEqvtU88DOK&#10;hkwvCsWUd8YoSTZLbSG0VXuJJFlRIxuYgnb64H/66khmWdMjr3HpW9nYwUk3YdIxSNmHUAnmqtve&#10;M7hHA579Kmu22QtzgniqNuAJUZshAfvds1pGKcXcynJqSSNHzV8zZ0bGee9JDL5wJxhc4B9aZeEL&#10;HuOQw+6Rwc0kNqVVQzsdvOB09aiytcu75rFiimQy+cm4AgHpmn1L0LTvqFFFFAwooooAKKKKACii&#10;igAooooAKKKKACiiigAooooAKKKKACiiigAooooAKKKKACiiigAooooAKKKKACiiigAooooAKKKK&#10;ACiiigAooooAKKKKACiiigAooooAKKKKACiiigAooooAKSlpKYGJ8Jf+RTuP+w1rH/pyuaKPhL/y&#10;Kdx/2GtY/wDTlc0Vy1PjZ1Uf4cfRDvA//I0/EH/sORf+m2yrsO1cf4H/AORq+IP/AGHIv/TbZV2H&#10;alLf+vIdP4fv/MdRRRUGoUUUUAFFFFABRRRQAUUUUAFFFFABRRRQAVG8SSfeUHtyKkoo2ArNZxN0&#10;BX6GomsT/C2fY1d/Gkz71SnJEOEX0MuSJ4z8yke/am1qlQeDzUUloknI+U+1aqp3MXSfQz6KsSWU&#10;i/dww/I1XZSpwQQfQ1omnsZOLjuFFFFUSFFFFABRRRQAUUUUAFFP8p/+ebfkacttI3Ow/jxU3Q+V&#10;voRUVMtnL02ge5NO+wyf3l/M0uZdyuST6Feip/sMnqp9gab9jl/ufqKOZdxckl0IqKcYXHJRgB3I&#10;ptVcm1gooopgFFFFABRRRQAUUUUAFFFFABRRRQAUUUUAFFFFABRRRQAUUUUAFFFFADGUZ37dzAcD&#10;NVbl5n2oVA39FHJ4q7TDCvmCQ53AYFUnYiUbqyE8xTCzAZAByp7e1V4oPKZSU3q4GcjlTU0MyNKy&#10;KpByST2qale2grKWogGBgcAdhS0UUjQKKKKALFvcNvAZsIo/Oq96xuoDg7Zc9ujD0ooqVGzuinJt&#10;crM+1vJLKQ4HB+8rd6vrMs671AAPYdqjnt1nHPDDoRVHbJaSA9D69jW9lPVbnLeVPR6o0rGMzai7&#10;EZEa4B9Cf8mp9Q07zf3sICzDnjgH/wCvTNDZWjmcAb2bnnt2/rWpXJOTjP0O6nCMqevU5i7mdsRs&#10;pQr95SO9LBNHHAVbLE9VxUutsDe4ByQoB9jyf61qWunQwxoSilwBljzyO4z0rolUUYK63OSNOUqk&#10;knsY8cc8xj8tHkQElSwwPz6U91uHkeIlRgDcB0GR0roemeOK5mO82zStsGZGLfe6c1MJupey2LqU&#10;1Tsm9x9umZAryMGX/lmfartMRmCEybV+h6CmrcJJJsU5Pr2qneWpMbRViWiiipNAooooAKKKKACi&#10;iigAoopVVm4AJPoBQAlFPW3kbjY34jFP+xy5+7j3JFTzLuUot9CGirH2GT1X8zThp57vz7Clzx7j&#10;5JdirRV1bBccsxPtxTlsY167m9ian2kSvZSKFFaH2OL+7+pp4gjxjavHtS9oivZMzKK1PJj/AOea&#10;/kKPJj/55r+Qo9qg9k+5l0VqeTH/AM81/IUeTH/zzX8hR7VB7J9zLorU8mP/AJ5r+Qo8mP8A55r+&#10;Qo9qg9k+5l0VqeTH/wA81/IUeTH/AM81/IUe1Qeyfcy6K0/JT/nmPyFN+yxddvX3NHtEHsmZ1FaH&#10;2WL+7+ppGs4m6Ar7g0/aIXsmUKKuNYgn5XI+ozTDYvnhlx701OJLpyXQrUVL9jl/ufqKY0bryUYD&#10;1IqlJMhxa6DaKKKoQUUUUAFFFFABRRRQAUUUUAFFFFABRRRQAUUUUAFFFP8ALf8AuN+RpXHa4ykq&#10;ZbaRhkIfx4pwspGXnavtmlzLuPlk1sc58Jf+RTuP+w1rH/pyuaKX4Trt8J3QPbW9Y/8ATlc0VhP4&#10;mdFH+HH0F8D/API1fEH/ALDkX/ptsq7DtXH+B/8AkaviD/2HIv8A022Vdh2pS3/ryHT+H7/zHUUU&#10;VBqFFFFABRRRQAUUUUAFFFFABRRRQAUUUUAFFFFABRRRQAUUUUAFNZQ3BAIp1FAEDW8TclBn8qj+&#10;xR+rfmKtUtNSa6k8sX0Kv2KP1b8xR9hj9W/MVaop88u4csexV+wx+rfmKVbGNf7zfU1YyKMijml3&#10;FyR7ES2sa8hR/OpFULwAAPanUVN29ykktgooooGFFFFABRRRQAU3bkYPIPrTqKAITBGy4KL+AxTG&#10;sY26Ar9DVjPvRkU1Jk8qfQpNp5wdr/QEVG1nKvQBvfNaVFUqkiHTizIZGT7ylc+opK1z9aia3ifq&#10;o49OKtVe5DpdmZtFXGsF/hcj681C1lKvQBvxq1OLM3CS6ENFOaN15ZWA9SKbWhmFFFFABRRRQAUU&#10;UUAFFFV5pJIJN/3oj1AHSnuJvl1LFNaRVZQTgt096ihU3Fv8+fmyfpzVZpjHcDPzlPlznGaajfQz&#10;lK1mX2YKMkgD1NIrq/3WDY9DVa9ZvJUPt3bug/Gmae2HdcdRnP8An60+X3bhz+9yjr9nGBjEZ7ju&#10;afa3XnDa3Dj9amljEqlT36H0NZjo0MhB4YdxVRSkrETbhLm6Fm1IaeaTPyjPX0Jp818EbCDdg8k9&#10;PwqiGOCATg9R61ctdNkmCyMrbOox1NVJRjrImMpSXLFFtWDKCOh5pSpXGQRnnmk2iBdpGwL6jpTr&#10;O+hmKqzYIPyZByP6Yrnd7XSOpWvZuzFWFmcpwGHY96cYQtuHJOScACiUN55OMMTxz+VTXE5RgoCt&#10;gfebqDUNvSxokrO5VqCW68uQIEZnOMD1+lWWU+WHJ5YnjHX3qKWFZlwwzjofStItdTKSdtAWxvJv&#10;vMkQ6Hucev8Ak1PHo0S8ys0rHrk4H+fxplrqDwSCG4OVP3ZD/WtNWDKCCCOvFYznOOn5G1ONOWu7&#10;8zBubWfS5i8JbZ2YDOB6GtPT9QW8j5wsi9V/qPap7iaKND5jKBg8N3HfjvXO3XlJNm3ZioORkYx9&#10;D1rSK9qrNa9zKT9hK8Xp2JVP2zVAchlaTPzDgqP/AKwroWYIpJIAHrXL28zwyZjA3ngcZI+nv2/G&#10;rh069u8mUgY5G9vX0xnFVVgm1d2SJo1HZ2jdsu32pQJE6I+XIIBTsSOuaxBJiNlwOe561rJoKc+Z&#10;KT6bQB/jUFxZvp7ltgkhyMNgZWnTlTjpFk1I1J6yVkUlilmAwGYAcE9MVYt7N45FcsFI7DmrKzKy&#10;kqd2Ow60w3A/d7QW3/pVuUnpYhQjHVsmooorM3ClVWbgAk+gFJVyxjO1mI69KmT5VcqMeZ2K620j&#10;DIQ/jxUq2Dn7zKB7c1e5pNtYObOlU4orfYV7ls+1PWziUcgt7k1PkUVPNLuUoRXQjWBFxhF49ual&#10;ooqW7lWsFFFFAwooooAKKKKACiiigAooooAKKKKACiiigAooooAKKKKACiiigBKWiigAooooAY0a&#10;t95Q2PUUxrWNuSo/lU1JtoTYrJ7ldrGJugK/Q0n2GP1b8xVnIoyKrml3J5Y9it9hj9W/MUjWAzw5&#10;A9xmrdFHPLuHJHsUv7P/AOmn/jtH9n/7f/jtW8+9GfejnkL2cexU/s//AG//AB2j+z/9v/x2refe&#10;jPvRzyD2cexVXTwvVyR6AU77DH6t+Yq1RRzy7j5I9ir9hj9W/MU5bOJeoz7k1Yopcz7hyx7EK2sa&#10;8hR/OnLGinIRQfYVJSYpXZVkhaKKKBhSN900tI33TQBxvwp/5Fe8/wCw3rH/AKcrmij4U/8AIr3n&#10;/Yb1j/05XNFaS+JmEfhQvgf/AJGr4g/9hyL/ANNtlXYdq4/wP/yNXxB/7DkX/ptsq7DtSlv/AF5F&#10;U/h+/wDMdRRRUGoUUUUAFFFFABRRRQAUUUUAFFFFABRRRQAUUUUAFFFFABRRRQAUUUUAFFFFABRR&#10;RQAUUUUAFFFFABRRRQAUUUUAFFFFABRRRQAUUUUAFFFFABRRRQAUUUUAJUTW0bdVHHpxU1FF2thN&#10;J7lRrBcfKzA+/NRNYuudp3D8jV/n1o59atTkiHTizLaF487lIA79qZWxUbQoxO5VJPtzVqp3RDpd&#10;mZdFX2sYm6Ar9DUZseeH49xVKpEzdORTY7VJwTjsKgihgk+dVBz2Pb8KvXGnzGMeVIobPcY4/Wqk&#10;Oni4upkaVmCgBmXA59O/pWilGzdzKUJXSsREm0Pdoj0HdTUKyRND+8yzkknA5Bq7eWMUIjjjX55C&#10;F3HLEDufT0/Ws1reVFLPHIqjqWUgVrBxkrnPUjKDtYTzDggksMYGe1TacyreRBvuscH3yOP1xVdU&#10;MjqijLMQAPer8elXMe2UKu5cEKW54P5frVzcUrN7mdOMpSUkr2N5YlXlQAfUCs/WrZJLcyHAaMfe&#10;I6j0qWz1JLpthBjlGfkbrxTNYYLYsCcFiAPrnP8ASuCPNGaPUm4zpvsVdL06OWMTSgOD91ewwe9b&#10;PbiobL/jzh/3F/lT5p0gUs7BVHc0pyc5FU4xpwVjN1u52osI6t8zfTt+v8qq6XZ+czSk4C8Kffv+&#10;n86qXExuJnkbgsenoOwqS1YSMIpJjFCew6E57/4n0rt5HCnZHne0U6vM16GsL23hwskqyEHK4GcD&#10;60+UxRyNlWYk55OBS2+n20KhkUOeCHbk+xH/ANarEkKyLhhjHQjqK4uZJ6XPQUZNa2K7XSLGHARC&#10;vGHPb2NUJtQQsWJ3MT0UVY1DSzLDmPczqeMkc1TGjyry/TP8HOa6Kfs7Xuc1R1b2SIZrwSrt8sEZ&#10;/iNJbSXMgEMLtxztU4x+PpVtbNIeCmWH9+rOjjf58udwL7Rx2H/66uU4xi2kZRpylNJsrQ6G7YMs&#10;gQcfKvJ9x/nNJqVjDZWw2/M7HALHkD2/z3rc4xWJrsgM0aY+6pbP1P8A9asqdSU5pNm9WnCnBtLU&#10;it9Le5tfMU4fJwp6MP6d6l0/VDAxiud2Bn52ySD6GtSzh8m1iTAUhRke/f8AWq1/pi3XzqQkg9uD&#10;9f8AGl7RTbjPYFSlTSlDfr5mgrBlBBBB5BFMmdFjPmFQvQ7ulc3DezQx7FkZV9gOPpSr5bSN5rFy&#10;eQxJOf65p+wae4fWk1oiWZo7eYG2kLgkgxnP6H/P40yGIS3DshKKvYcEEimzMgUPEroV6MBwafZr&#10;NIjiLHXJJyTk10WtG5yXvK1vuJwRBsQZdnPVjz9amqtNY3ESiaTcRj5tnBArRtNOiWPIdpA3zZJ6&#10;1jKUUr3OiEZSdrWIY4zIwVRz/KtSNRGgUdBSIixrhQAPalJrmlLmO2MOUdRRRUGgUUUUAFFFFABR&#10;RRQAUUUUAFFFFABRRRQAUUUUAFFFFABRRRQAUUUUAFFFFABRRRQAUUUUAFFFFABRRRQAUUUUAFFF&#10;FABRRRQAUUUUAFFFFABRRRQAUUUUAFFFFABSN900tI33TQBxvwp/5Fe8/wCw3rH/AKcrmij4U/8A&#10;Ir3n/Yb1j/05XNFaS+JmEfhQvgf/AJGr4g/9hyL/ANNtlXYdq4/wP/yNXxB/7DkX/ptsq7DtSlv/&#10;AF5FU/h+/wDMdRRRUGoUUUUAFFFFABRRRQAUUUUAFFFFABRRRQAUUUUAFFFFABRRRQAUUUUAFFFF&#10;ABRRRQAUUUUAFFFFABRRRQAUUUUAFFFFABRRRQAUUUUAFFFFABRRRQAUUUUAFFFFABRRRQAUUUUA&#10;FFFFABVaaJ1jItykbM2Wbb+Z9zVminsJq5z6+b9skmL+eYByfu57EY7d/wAver1xMt/bxiP51Z13&#10;juFz3p95Yia28qLEXOcKMA+xx+H5ViXFrNZuC6lcHh16Z+tdUbVLO9mjgnzUb6XT3Niyt5rOdo8h&#10;7fqrMeVPpWhXOQ6rcQ8b949GGf161ei1WW4yIrcs/PfgemT+dROnLdmlKtTtZXLN5psV0CT8j/3l&#10;HP4+tY91dStGIZHEu1gVdSDxgjt/+utFrK4u1H2mbap58tB/X/8AXVO7s4476CCNMg4J5JJ55/QV&#10;VNpaPUzqxlJXirX/AB+RcSe8vdvlqII+Dubkn6fn/wDXqSLS4xhpma4kH8TE4/Kq/k3Gk7nixNAe&#10;WU9R/kd/0q/a3kd2hZD7EHqKiTsrx2NYJPSe/n+hXuNHglyUBjY5+70/L/Cs+40eeHJQ+Yo7Dg/l&#10;XQfjTJJ44cb3VM/3iBmlGtOOm5U6NOWr0MLTVuFvFjDNGF+ZlPp9PyroajjkSVcxurD1U5qSpqS5&#10;3dqxdKHs42TuLRRRWZsVr2TybWR84IU4OO/b9ao2d9DZ2aK7gtgttXJ6knH1rRuLdbiMo/IOM/gc&#10;1HFZQW3KxgEfxdT+Zq4uNrMxlGTldFT+0p51P2e2JXGQ7HAPr/nNZcm+e+bcokfccqOMgdQPwFdB&#10;eS/Z7eR+PlHGfXt+tY2ixh73nqqlh/L+tdFNpRlKxy1otyjBu9zYtbxLyPKH2IPWlvJhBayvkAhT&#10;g479v1qtdWLCRp7ZvLmPUDGG/wDr1Vub43VqIgoWZnCsh4/L8RWKipNNbHRKbjFqW/TzHQ6Uk9jG&#10;cgSkbgw755AP4VnqsljcAsg3LztbkHIrpo0EaKijCqAAKhvLJLyPa3DdmHUGtIVmm1LZmU8Omk47&#10;ozbi+jvI4YUG0SOBIoHTke36+1W76Dyf9KjYJIg5z0YehqjbaO7SyLKMKAdrDoSeh/z7Vptbtc2q&#10;pMRuyN23o2D0om4xaUXoKCnJNzWvT5EFve3NyxMaxBVOGRidw+vFaXWq/wBjT7QswJVwMHaeCPer&#10;FYNp7HVBSXxC0UUVJoFFFFABRRRQAUUUUAFFFFABRRRQAUUUUAFFFFABRRRQAUUUUAFFFFABRRRQ&#10;AUUUUAFFFFABRRRQAUUUUAFFFFABRRRQAUUUUAFFFFABRRRQAUUUUAFFFFABRRRQAUUUUAFI33TS&#10;0jfdNAHG/Cn/AJFe8/7Desf+nK5oo+FP/Ir3n/Yb1j/05XNFaS+JmEfhQvgf/kaviD/2HIv/AE22&#10;Vdh2rj/A/wDyNXxB/wCw5F/6bbKuw7Upb/15FU/h+/8AMdRRRUGoUUUUAFFFFABRRRQAUUUUAFFF&#10;FABRRRQAUUUUAFFFFABRRRQAUUUUAFFFFABRRRQAUUUUAFFFFABRRRQAUUUUAFFFFABRRRQAUUUU&#10;AFFFFABRRRQAUUUUAFFFFABRRRQAUUUUAFFFFABRRRQBSvtQWzVdysxbOMe1Un+26gpGwQR8g7sg&#10;n29a1iobBOCR0zVTVJvJsn6Zb5AD3z/9bNaRkrpJanPUi2m29Oxz7ABmCtuUE4bGMj1roNLtfs9u&#10;MjDv8zZ7eg/z71k6Xa/aboZGUX5mz39B/n3ro+ldGIn9hHPhae8mB5FZXzSa4OBiMdfbH+Jp2oaq&#10;IGaOM7pBwT2H/wBesqG8khmMobe5GCW5yKinTlZvuiqtaPMo9mdTWNrFqkKiZBtdmwxU9cg5/wA+&#10;9Sw6obryFQKJC4Dr224OSKZrUcoQuG3RnAKsOhzwR/L8fymnFxmk9DSpKNSm2tTHqWOznmYbYmIP&#10;OSMA/jRawi4uEQjIY87Tg49a0Emn0ttsoMsJOFbPT6fh2rtnO2kdzzqcOb3pbE+kWctqZDIoUNjj&#10;OTx/+utOoobiO4jDxsGXpkVL615s5OTu9z16cVGKUdiKaUQwmQgkKMkKMmqw1BHWExLvMjhcZ5Hq&#10;fwqe583yx5Ozfn/lpnGPwrLls5bGRblQrbeXRQQF45x7daqMU99yKkpRem3UuXN49rK29AYypKsD&#10;jkDOD9aZpl0PJSOSYSStkhc5IHoT/jSX0i3SW8aNlZm5K46Dk/j/AIVcbybOJ3CLGAMnaAM09OW1&#10;tWJX5276Ipa7PtgSMfxn9B/9fFR6DGdsrfwkgD6jP+IqaC8hkhjinkErvjPy5GSeAccVejhSFSEU&#10;Lk5IXpmqcuWHI0TGHNNVEySoJrSKeSORl+eM5BqdaWsLtbHS0nuFFFFAwooooAKKKKACiiigAooo&#10;oAKKKKACiiigAooooAKKKKACiiigAooooAKKKKACiiigAooooAKKKKACiiigAooooAKKKKACiiig&#10;AooooAKKKKACiiigAooooAKKKKACiiigAooooAKKKKACiiigApG+6aWkb7poA434U/8AIr3n/Yb1&#10;j/05XNFHwp/5Fe8/7Desf+nK5orSXxMwj8KF8D/8jV8Qf+w5F/6bbKuw7Vx/gf8A5Gr4g/8AYci/&#10;9NtlXYdqUt/68iqfw/f+Y6iiioNQooooAKKKKACiiigAooooAKKKKACiiigAooooAKKKKACiiigA&#10;ooooAKKKKACiiigAooooAKKKKACiiigAooooAKKKKACiiigAooooAKKKKACiiigAooooAKKKKACi&#10;iigAooooAKKKKACiiigAooooAiSNI2YqiqW5JAxn61l6rqMkUnlR/u+OX9c+n+NbGKr3FjFcOrug&#10;LL0/wPtV05JSvLUxqRlKNoOxgWllJdN8owgOCx6f/XqFIy6sRgledvcj1rob51gsZh0ATACj14FZ&#10;FusjafKNsflKSSz5znHb36fnXZGq2nI8+pRUWo9bXK9tI0dwjoyqw6Fun0rRvLxb6GKMMItxO/cc&#10;bcdj/ntUVvo7y+U7N8jLuYjr9P8AP/6waebiSdkJcxsFHmHO4jqCfyolKEpXvsEI1Ix5baMoxStD&#10;IHXgqcitTT7pRDHDHbvIjHEjEcZPX6/4Vbs2tpomZY0jYAq6kAEeoPtS2kaIx8mUND02A5AP1/p7&#10;1lUqKSs0b0qTg01LcsxRrDGERQqrwAKkzR+NRtIkbKGdVLcAE4z9K5tWd2xkX97FJIfLDrcRkgMA&#10;O3XPt1qeO4vZkDbIo0KhtzHjp7Gq2tW4WRZhjDfK317fp/KmX2oLcW6RR/KBgtjp06D2/wAK61FS&#10;iuVf8A8+U3GUuZ/d1I/IMdxK4JKxn5vJ+UrnOcew5rUh021mjDgGXdzvZjk03Rwq2m3Pz53Mp7Z6&#10;fhjFZUbPbTMhaQIjHeI2I74zR7020nawly00pNXT/A2bW1+zSMuxMAfLIMBiPQ8fr9KvHFc9aedd&#10;XY8uSXYp+8z5IH8ucdK6D9a56keV6s66UlKOi0HUUUVmbhRRRQAUUUUAFFFFABRRRQAUUUUAFFFF&#10;ABRRRQAUUUUAFFFFABRRRQAUUUUAFFFFABRRRQAUUUUAFFFFABRRRQAUUUUAFFFFABRRRQAUUUUA&#10;FFFFABRRRQAUUUUAFFFFABRRRQAUUUUAFFFFABRRRQAUjfdNLSN900Acb8Kf+RXvP+w3rH/pyuaK&#10;PhT/AMivef8AYb1j/wBOVzRWkviZhH4UL4H/AORq+IP/AGHIv/TbZV2HauP8D/8AI1fEH/sORf8A&#10;ptsq7DtSlv8A15FU/h+/8x1FFFQahRRRQAUUUUAFFFFABRRRQAUUUUAFFFFABRRRQAUUUUAFFFFA&#10;BRRRQAUUUUAFFFFABRRRQAUUUUAFFFFABRRRQAUUUUAFFFFABRRRQAUUUUAFFFFABRRRQAUUUUAF&#10;FFFABRRRQAUUUUAFFFFABRRRQAUUUUARyKsilXUMp6hhkVE1nDJEY/LAQ8lV+UE/hVjIo/Gi7Wwm&#10;k9zNu7m4hV5diJEvHzZYnng8dulJpb+Sot3XZJjfyMZB5/MdPwq5c20d1GEkBKgg8HFS7RuBxzWn&#10;MrWsY8kubmuYtxA9zcTTxqH8ttvlso5wOfr/AJ9q1LVFWEFYvJLAEqAAasYprMFUkkAD17UnJySR&#10;Uaai3IbI6xqWchQOpY4FV7qxivlQlmwuSCpHOadIYbyJ4vMV9w52sMj3qlpUzQyvaScMCSv9cfz/&#10;ADpxi7NrdEykm1FrR/mDaKNpEc7orfeUjOf5VRtbfzJnt3YxSHjI56dR/X8K6TisXWIDDOlwncjJ&#10;9GHQ/wCfStadSUnytmFalGNppbb+hqLaRrOJQNrBcccDH0rD1BVn1ArCuWPDYHU96vahqQW1Ty2O&#10;+QZBBGQP8e35+lO0nT/JQSyL+8PQH+Ef404N01zy9EFRKo+SPqyrD9s09Nq2wO7ksAWJ+uDWhp9x&#10;PMjNOgjwcAbSD+tXOves+51AxXCQRoZXPUdO3+TWTk6nTU1UVSs+Z27GlRSUtZHSFFFFABRRRQAU&#10;UUUAFFFFABRRRQAUUUUAFFFFABRRRQAUUUUAFFFFABRRRQAUUUUAFFFFABRRRQAUUUUAFFFFABRR&#10;RQAUUUUAFFFFABRRRQAUUUUAFFFFABRRRQAUUUUAFFFFABRRRQAUUUUAFFFFABSN900tI33TQBxv&#10;wp/5Fe8/7Desf+nK5oo+FP8AyK95/wBhvWP/AE5XNFaS+JmEfhQvgf8A5Gr4g/8AYci/9NtlXYdq&#10;4/wP/wAjV8Qf+w5F/wCm2yrsO1KW/wDXkVT+H7/zHUUUVBqFFFFABRRRQAUUUUAFFFFABRRRQAUU&#10;UUAFFFFABRRRQAUUUUAFFFFABRRRQAUUUUAFFFFABRRRQAUUUUAFFFFABRRRQAUUUUAFFFFABRRR&#10;QAUUUUAFFFFABRRRQAUUUUAFFFFABRRRQAUUUUAFFFFABRRRQAmKPwqNplVXJbhOW9uM1BJqEUax&#10;EZfzDhNvf86dm9iXJLdlyiiikUI1Q3EJlhdA20sCucZxmp6KL9RPXQxG0LapJuAMc5KdP1qlb2b3&#10;crrGwKr/ABMCARnitnULOW7VVWQIn8Skdff/AOtU9vbpaxhEGAO/cn1NdKqtRu3dnG6EZSslZfmZ&#10;v9n3/wDz8/8AkQ/4VWuvtsVuUmJ8s/3mUk85+tdAzBVJJwBzk1hfNrF4OGWNe/oP8T/npTpyb1aV&#10;kTVpqKtFu78ylbs6zKyrvdTkLgnJ/CtJtSvlXJgAA5JMbcfrTdRtzYzRTxDaOFx7gcd/Tj8K1reZ&#10;biFXTofWqqTTSla6JpU5RbjzWZjnXJjGw2qCfusv+FR2eoC0y3lGSRvvSM3J/Stu5t1uIXjPG4df&#10;Q9jWZp0cYle3miUyKThiByPTpn3pRlBxfulShUjNXkXLXU47xyiIwIGfmA/xq7+FRx28UPKRqp9V&#10;AFO8xVYKWAZugzya5XZ/Cdkbpe8ySiiikWFFFFABRRRQAUUUUAFFFFABRRRQAUUUUAFFFFABRRRQ&#10;AUUUUAFFFFABRRRQAUUUUAFFFFABRRRQAUUUUAFFFFABRRRQAUUUUAFFFFABRRRQAUUUUAFFFFAB&#10;RRRQAUUUUAFFFFABRRRQAUUUUAFI33TS0jfdNAHG/Cn/AJFe8/7Desf+nK5oo+FP/Ir3n/Yb1j/0&#10;5XNFaS+JmEfhQvgf/kaviD/2HIv/AE22Vdh2rj/A/wDyNXxB/wCw5F/6bbKuw7Upb/15FU/h+/8A&#10;MdRRRUGoUUUUAFFFFABRRRQAUUUUAFFFFABRRRQAUUUUAFFFFABRRRQAUUUUAFFFFABRRRQAUUUU&#10;AFFFFABRRRQAUUUUAFFFFABRRRQAUUUUAFFFFABRRRQAUUUUAFFFFABRRRQAUUUUAFFFFABRRRQA&#10;UUUUAJ3rGvrjbdBo5WEy/KY2DEH2HHfitaR1jUszBVHUscCqVrqiSMyTNGrr/ErfKR7Grp3V3a5h&#10;Uadot2E00iZZ2cDczncjckDsD+tVUsma+ZIm2pFyN/zBCR2Gfx/D81vpFWT7VAzbhw3yttYdOuMU&#10;ljdT7ZfKtg8jHcWLAdeRx6fjWyTs5Iwbi2oS6duv3F9X+yhEkkaaSR8A4/p2Aq3msa4N2Hjlk2xq&#10;MgmNd5X3Iq7ZxNGrM1ybgPyPQdenP+cVlKNle5vCbbtYvUUUVmbjeorMki1FnYrLGFzwOuB6fdrT&#10;+vNUtSkkjh2wo7M3G5BnbVx3sZVEuW7vp2Me6u52LQyShgDg4GASPwFbGmQRx2iFMEsAWbrk/wD1&#10;qr6fpe2F2lGHkUgDuoI/nRo5kjWSKQMAp+UkHHXBGenX+tb1GuVqPT8TlpRlGalPr+BeuolmtnRs&#10;KCPvenvWJYaj9jBVkLoxB44x6/WruqSvNJHaIOXwWJHbPH8s1TvrM2MkboSRx83ow/zn86dNK3LL&#10;qKtKXNzQ6bsvrrcEjAESID/Ew4H5Go55Pst95k0ayRMRtcKMqf5/549KsrJDdWwlMQlGOVABIPcc&#10;0yOzsmVyFXAGG3MeB756Gs/dXRmz5pJap9UOhhe606MPIwcgNvU8juPr2qlHLNPfF/K86SEbPlOB&#10;nkE5/PjHf2qSO+FgzRGRZogCUZWBI/2T/j/kSWMyQWitiSV2+ZiqMck9een/AOqqs4pu2+xN1NpX&#10;tbf5F2J2VUWYoJWzwp4P0z7VPisX7ZL9uZlgYu42xh/lwAMn681qWrSNCplULJzlV6daxlFx1N4T&#10;UtET0UUVBqFFFFABRRRQAUUUUAFFFFABRRRQAUUUUAFFFFABRRRQAUUUUAFFFFABRRRQAUUUUAFF&#10;FFABRRRQAUUUUAFFFFABRRRQAUUUUAFFFFABRRRQAUUUUAFFFFABRRRQAUUUUAFFFFABRRRQAUjf&#10;dNLSN900Acb8Kf8AkV7z/sN6x/6crmij4U/8ivef9hvWP/Tlc0VpL4mYR+FC+B/+Rq+IP/Yci/8A&#10;TbZV2HauP8D/API1fEH/ALDkX/ptsq7DtSlv/XkVT+H7/wAx1FFFQahRRRQAUUUUAFFFFABRRRQA&#10;UUUUAFFFFABRRRQAUUUUAFFFFABRRRQAUUUUAFFFFABRRRQAUUUUAFFFFABRRRQAUUUUAFFFFABR&#10;RRQAUUUUAFFFFABRRRQAUUUUAFFFFABRRRQAUUUUAFFFFABRRRQBDPDHcR7JFDL6GqcVmEvN4jVI&#10;o1wmOpJ7/lxzWgKZNCk8ZjcblPUVSk1oZygpa21M7U7hJ1igjkUmRwCVIOBn/HH5VJe24tx9oiKx&#10;vGOQeFYehqNtNE17LvjVIdoCleMk9/r1/SrDWr3FksMr4fjcy85wfetbxjZJ+vzMeWUuZta9COG8&#10;nusGNI12nDKzHcP04rQ69qg+xp9oWYEq4GDtPBHvVism09jaKktxaKKKk0CiiigAooooAbtBYHHN&#10;MmgS4jKONynqKkBzRT2E1fRlGaxZo1SCQ26LyQo6/jmqdnYxXU0zOWljUhVZmySe5yPwrZ/GoJon&#10;mwFlaNeQwUDJ/HtVxm0rXMZU4tp2+Rn3VrELi2tkRVGdzcHOPTP5/pUvzaXJ3a1Y/Uof8P8AP1q2&#10;0cnnTXERaTy2wAzZ3jvz+RH9av3UJvvs4K/us73zwRxwP1rST2i3oYxV05JWfT0EaaK9IiaGRo25&#10;DlSF6ZznrV8DFUbK1ktGdS+6HqgPUf5/zir9Yytey2OqF7Xe4UUUVJYUUUUAFFFFABRRRQAUUUUA&#10;FFFFABRRRQAUUUUAFFFFABRRRQAUUUUAFFFFABRRRQAUUUUAFFFFABRRRQAUUUUAFFFFABRRRQAU&#10;UUUAFFFFABRRRQAUUUUAFFFFABRRRQAUUUUAFFFFABSN900tI33TQBxvwp/5Fe8/7Desf+nK5oo+&#10;FP8AyK95/wBhvWP/AE5XNFaS+JmEfhQvgf8A5Gr4g/8AYci/9NtlXYdq4/wP/wAjV8Qf+w5F/wCm&#10;2yrsO1KW/wDXkVT+H7/zHUUUVBqFFFFABRRRQAUUUUAFFFFABRRRQAUUUUAFFFFABRRRQAUUUUAF&#10;FFFABRRRQAUUUUAFFFFABRRRQAUUUUAFFFFABRRRQAUUUUAFFFFABRRRQAUUUUAFFFFABRRRQAUU&#10;UUAFFFFABRRRQAUUUUAFFFFABRRRQAUUUUAFFFFABRRRQAUUUUAFFFFABRRRQAUUUUANChckAAnk&#10;4p1FFABRRRQAUUUUAFFFFABRRRQAUUUUAFFFFABRRRQAUUUUAFFFFABRRRQAUUUUAFFFFABRRRQA&#10;UUUUAFFFFABRRRQAUUUUAFFFFABRRRQAUUUUAFFFFABRRRQAUUUUAFFFFABRRRQAUUUUAFFFFABR&#10;RRQAUjfdNLSN900Acb8Kf+RXvP8AsN6x/wCnK5oo+FP/ACK95/2G9Y/9OVzRWkviZhH4UL4H/wCR&#10;q+IP/Yci/wDTbZV2HauP8D/8jV8Qf+w5F/6bbKuw7Upb/wBeRVP4fv8AzHUUUVBq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jfdNLSN900Acb8Kf+RXvP+w3rH/pyuaKPhT/AMivef8A&#10;Yb1j/wBOVzRWkviZhH4UL4H/AORq+IP/AGHIv/TbZV2HauP8D/8AI1fEH/sORf8Aptsq7DtSlv8A&#10;15FU/h+/8x1FFFQa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I33TS0jfdNAHG/Cn&#10;/kV7z/sN6x/6crmij4U/8ivef9hvWP8A05XNFaS+JmEfhQvgf/kaviD/ANhyL/022Vdh2rj/AAP/&#10;AMjV8Qf+w5F/6bbKuw7Upb/15FU/h+/8x1FFFQa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I33TS0jfdNAHG/Cn/AJFe8/7Desf+nK5oo+FP/Ir3n/Yb1j/05XNFaS+JmEfhQvgf/kav&#10;iD/2HIv/AE22Vdh2rj/A/wDyNXxB/wCw5F/6bbKuw7Upb/15FU/h+/8AMdRRRUGo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N900tI33TQBxvwp/5Fe8/wCw3rH/AKcrmij4U/8AIr3n&#10;/Yb1j/05XNFaS+JmEfhQvgf/AJGr4g/9hyL/ANNtlXYdq4/wP/yNXxB/7DkX/ptsq7DtSlv/AF5F&#10;U/h+/wDMdRRRUGo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N900tI33TQBxvwp/5&#10;Fe8/7Desf+nK5oo+FP8AyK95/wBhvWP/AE5XNFaS+JmEfhQvgf8A5Gr4g/8AYci/9NtlXYdq4/wP&#10;/wAjV8Qf+w5F/wCm2yrsO1KW/wDXkVT+H7/zHUUUVBq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jfdNLSN900Acb8Kf+RXvP+w3rH/pyuaKPhT/yK95/2G9Y/wDTlc0VpL4mYR+FC+B/&#10;+Rq+IP8A2HIv/TbZV2HauP8AA/8AyNXxB/7DkX/ptsq7DtSlv/XkVT+H7/zHUUUVB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jfdNLSN900Acb8Kf8AkV7z/sN6x/6crmij4U/8ivef&#10;9hvWP/Tlc0VpL4mYR+FC+B/+Rq+IP/Yci/8ATbZV2HauP8D/API1fEH/ALDkX/ptsq7DtSlv/XkV&#10;T+H7/wAx1FFFQ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33TS0jfdNAHG/Cn/k&#10;V7z/ALDesf8ApyuaKPhT/wAivef9hvWP/Tlc0VpL4mYR+FC+B/8AkaviD/2HIv8A022Vdh2rj/A/&#10;/I1fEH/sORf+m2yrsO1KW/8AXkVT+H7/AMx1FFFQa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I33TS0jfdNAHG/Cn/kV7z/sN6x/6crmij4U/wDIr3n/AGG9Y/8ATlc0VpL4mYR+FC+B&#10;/wDkaviD/wBhyL/022Vdh2rj/A//ACNXxB/7DkX/AKbbKuw7Upb/ANeRVP4fv/MdRRRUGo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N900tI33TQBxvwp/5Fe8/7Desf+nK5oo+FP/Ir&#10;3n/Yb1j/ANOVzRWkviZhH4UL4H/5Gr4g/wDYci/9NtlXYdq4/wAD/wDI1fEH/sORf+m2yrsO1KW/&#10;9eRVP4fv/MdRRRUG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N900tI33TQBxvwp&#10;/wCRXvP+w3rH/pyuaKPhT/yK95/2G9Y/9OVzRWkviZhH4UL4H/5Gr4g/9hyL/wBNtlXYdq4/wP8A&#10;8jV8Qf8AsORf+m2yrsO1KW/9eRVP4fv/ADHUUUVBq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jfdNLSN900Acb8Kf+RXvP8AsN6x/wCnK5oo+FP/ACK95/2G9Y/9OVzRWkviZhH4UL4H&#10;/wCRq+IP/Yci/wDTbZV2HauP8D/8jV8Qf+w5F/6bbKuw7Upb/wBeRVP4fv8AzHUUUVB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jfdNLSN900Acb8Kf+RXvP+w3rH/pyuaKPhT/AMiv&#10;ef8AYb1j/wBOVzRWkviZhH4UL4H/AORq+IP/AGHIv/TbZV2HauP8D/8AI1fEH/sORf8Aptsq7DtS&#10;lv8A15FU/h+/8x1FFFQ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33TS0jfdNAH&#10;G/Cn/kV7z/sN6x/6crmij4U/8ivef9hvWP8A05XNFaS+JmEfhQvgf/kaviD/ANhyL/022Vdh2rj/&#10;AAP/AMjV8Qf+w5F/6bbKuw7Upb/15FU/h+/8x1FFFQa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33TS0jfdNAHG/Cn/AJFe8/7Desf+nK5oo+FP/Ir3n/Yb1j/05XNFaS+JmEfhQvgf&#10;/kaviD/2HIv/AE22Vdh2rj/A/wDyNXxB/wCw5F/6bbKuw7Upb/15FU/h+/8AMdRRRUGo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900tI33TQBxvwp/5Fe8/wCw3rH/AKcrmij4U/8A&#10;Ir3n/Yb1j/05XNFaS+JmEfhQvgf/AJGr4g/9hyL/ANNtlXYdq4/wP/yNXxB/7DkX/ptsq7DtSlv/&#10;AF5FU/h+/wDMdRRRUG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SN900tI33TQBxv&#10;wp/5Fe8/7Desf+nK5oo+FP8AyK95/wBhvWP/AE5XNFaS+JmEfhQvgf8A5Gr4g/8AYci/9NtlXYdq&#10;4/wP/wAjV8Qf+w5F/wCm2yrsO1KW/wDXkVT+H7/zHUUUVB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jfdNLSN900Acb8Kf+RXvP+w3rH/pyuaKPhT/yK95/2G9Y/wDTlc0VpL4mYR+F&#10;C+B/+Rq+IP8A2HIv/TbZV2HauP8AA/8AyNXxB/7DkX/ptsq7DtSlv/XkVT+H7/zHUUUVB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jfdNLSN900Acb8Kf8AkV7z/sN6x/6crmij4U/8&#10;ivef9hvWP/Tlc0VpL4mYR+FC+B/+Rq+IP/Yci/8ATbZV2HauP8D/API1fEH/ALDkX/ptsq7DtSlv&#10;/XkVT+H7/wAx1FFFQa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I33TS0jfdNAHG/&#10;Cn/kV7z/ALDesf8ApyuaKPhT/wAivef9hvWP/Tlc0VpL4mYR+FC+B/8AkaviD/2HIv8A022Vdh2r&#10;j/A//I1fEH/sORf+m2yrsO1KW/8AXkVT+H7/AMx1FFFQa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I33TS0jfdNAHG/Cn/kV7z/sN6x/6crmij4U/wDIr3n/AGG9Y/8ATlc0VpL4mYR+&#10;FC+B/wDkaviD/wBhyL/022Vdh2rj/A//ACNXxB/7DkX/AKbbKuw7Upb/ANeRVP4fv/MdRRRUGo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SN900tI33TQBxvwp/5Fe8/7Desf+nK5oo+F&#10;P/Ir3n/Yb1j/ANOVzRWkviZhH4UL4H/5Gr4g/wDYci/9NtlXYdq4/wAD/wDI1fEH/sORf+m2yrsO&#10;1KW/9eRVP4fv/MdRRRUG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N900tI33TQB&#10;xvwp/wCRXvP+w3rH/pyuaKPhT/yK95/2G9Y/9OVzRWkviZhH4UL4H/5Gr4g/9hyL/wBNtlXYdq4/&#10;wP8A8jV8Qf8AsORf+m2yrsO1KW/9eRVP4fv/ADHUUUVB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jfdNLSN900Acb8Kf+RXvP8AsN6x/wCnK5oo+FP/ACK95/2G9Y/9OVzRWkviZhH4&#10;UL4H/wCRq+IP/Yci/wDTbZV2HauP8D/8jV8Qf+w5F/6bbKuw7Upb/wBeRVP4fv8AzHUUUVB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jfdNLSN900Acb8Kf+RXvP+w3rH/pyuaKPhT/&#10;AMivef8AYb1j/wBOVzRWkviZhH4UL4H/AORq+IP/AGHIv/TbZV2HauP8D/8AI1fEH/sORf8Aptsq&#10;7DtSlv8A15FU/h+/8x1FFFQa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I33TS0jf&#10;dNAHG/Cn/kV7z/sN6x/6crmij4U/8ivef9hvWP8A05XNFaS+JmEfhQvgf/kaviD/ANhyL/022Vdh&#10;2rj/AAP/AMjV8Qf+w5F/6bbKuw7Upb/15FU/h+/8x1FFFQa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I33TS0jfdNAHG/Cn/AJFe8/7Desf+nK5oo+FP/Ir3n/Yb1j/05XNFaS+JmEfh&#10;Qvgf/kaviD/2HIv/AE22Vdh2rj/A/wDyNXxB/wCw5F/6bbKuw7Upb/15FU/h+/8AMdRRRUGo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SN900tI33TQBxvwp/5Fe8/wCw3rH/AKcrmij4&#10;U/8AIr3n/Yb1j/05XNFaS+JmEfhQvgf/AJGr4g/9hyL/ANNtlXYdq4/wP/yNXxB/7DkX/ptsq7Dt&#10;Slv/AF5FU/h+/wDMdRRRUG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SN900tI33T&#10;QBxvwp/5Fe8/7Desf+nK5oo+FP8AyK95/wBhvWP/AE5XNFaS+JmEfhQvgf8A5Gr4g/8AYci/9Ntl&#10;XYdq4/wP/wAjV8Qf+w5F/wCm2yrsO1KW/wDXkVT+H7/zHUUUVBq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jfdNLSN900Acb8Kf+RXvP+w3rH/pyuaKPhT/yK95/2G9Y/wDTlc0VpL4m&#10;YR+FC+B/+Rq+IP8A2HIv/TbZV2HauP8AA/8AyNXxB/7DkX/ptsq7DtSlv/XkVT+H7/zHUUUVBq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jfdNLSN900Acb8Kf8AkV7z/sN6x/6crmij&#10;4U/8ivef9hvWP/Tlc0VpL4mYR+FC+B/+Rq+IP/Yci/8ATbZV2HauP8D/API1fEH/ALDkX/ptsq7D&#10;tSlv/XkVT+H7/wAx1FFFQa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I33TS0jfdN&#10;AHG/Cn/kV7z/ALDesf8ApyuaKPhT/wAivef9hvWP/Tlc0VpL4mYR+FC+B/8AkaviD/2HIv8A022V&#10;dh2rj/A//I1fEH/sORf+m2yrsO1KW/8AXkVT+H7/AMx1FFFQa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33TS0jfdNAHG/Cn/kV7z/sN6x/6crmij4U/wDIr3n/AGG9Y/8ATlc0VpL4&#10;mYR+FC+B/wDkaviD/wBhyL/022Vdh2rj/A//ACNXxB/7DkX/AKbbKuw7Upb/ANeRVP4fv/MdRRRU&#10;G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m2lpN1ZN/rsOn39vbSkL5oJaRjgIOx6dzx7Um0txN2NeikpaYwooooAKKK&#10;KACiiigApG+6aWkb7poA434U/wDIr3n/AGG9Y/8ATlc0UfCn/kV7z/sN6x/6crmitJfEzCPwoXwP&#10;/wAjV8Qf+w5F/wCm2yrsO1cf4H/5Gr4g/wDYci/9NtlXYdqUt/68iqfw/f8AmOoooqDU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ikkWONnZgqqMkk4AHrXmWpXh1C+nnJJEjkruABC9AOPbFdj4vvxa6Z5IJEk5wMEjCjBb&#10;+gx71wtctaWtjmqy1sdn4O1Y3MJs5Dl4hlWJJLLn+mQPoR6V0+2vLLK8l0+6jniIEkZyNwyD2I/K&#10;vSrG6jvrWKePlZAGHt7H3HStKcuZWZdOV1YtUUUVsbBRRRQAUUUUAN+9QV4NC1U1DUIdNtWmmbao&#10;4A7k+g96BN2OZ+FP/IrXn/Yb1j/05XNFRfB+b7V4Mnm27fM1nV3xnOM6jcnFFaS+JmEPgj6E3gf/&#10;AJGr4g/9hyL/ANNtlXYdq4/wP/yNXxB/7DkX/ptsq7DtSlv/AF5F0/h+/wDMdRRRUGo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wXjO68/VhEC2IUCkHpk85H4EflWDXZ+LtJhks3vl+SePaGIH3wSBz7jPX/wCtjjK4aial&#10;qcdRNS1Cug8Jav8AY7n7HKf3MzfLhc4c4A/A9Py6c1z9bXg+1S51gM4z5SGRQemcgD+efqBSg2pK&#10;woX5lY9BooorvO0KKKKACiiigCC4uI7OB5pnEcajLMe1eea7q7axeeYFKxKMRqT29T7n+g9K2PG2&#10;oTLcR2itthZBI2P4jkjn24/zxXLVy1J+9ynNUl0N/wCCv/Ihj/sLar/6cLiij4K/8iGP+wtqv/px&#10;uKK7Z/E/Uuj/AA4+iLXgf/kaviD/ANhyL/022Vdh2rj/AAP/AMjV8Qf+w5F/6bbKuw7US3/ryHT+&#10;H7/zHUUUVBq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BdXEVrC80ziONBlmPapq4nxlfXD3K2rRGO2Qhlcj/AFjY6g+2cYH/&#10;AOqJy5VcmUuVXM/Xtel1ibAzHbIfkj9fc+/8vzzl0UVwNtu7OJtt3YVZ029bTr6K4CBzGT8p7gjB&#10;/Q1WooTtqJOx6pbXMd5CksTiSNhlWHeplrz7w3rg0mdkmybeQjcRk7D6gfz+g9MV30ciyIrowZWG&#10;QwOQfeu6EuZHbGXMiSiiitCwooooA5TxJ4amvrlru1Cs7KA8ZOCxHAIJ46fTp3zXK3lnNp8xinjM&#10;UgAODzkeoI616njivP8AxVqi6hqAWJg8EI2qy8gk9T/Ifh71zVIq9znqRVrk3wV/5EMf9hbVf/Tj&#10;cUUfBX/kQx/2FtV/9ONxRXZP4n6lUf4cfRFrwP8A8jV8Qf8AsORf+m2yrsO1cf4H/wCRq+IP/Yci&#10;/wDTbZV2HaiW/wDXkOn8P3/mOoooqD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j8xTIYww3AAlc8gHOD+h/KpKACiiigAooooAKKKKACiiigBuOlc542uhDp0&#10;cAbDTPyMdVHJ/XbW/NOtvC8sh2qilmPoAMmvOda1Q6rfvOAVjwAitjIUf/XyfxrGrK0bGVSVkUKK&#10;KK4jkCiiigDrNC0vS9YsBm3KTqNkhEhznH3gM9/p2PpXR6fYjT7VYFlklReFMmCQPTgDivObDUJt&#10;NuVnhba68EHow9D7V3uk65b6tH+7bbKBl4W6r/iPf3HSuulKL9TppyT9TVoooroNwqG6uY7WF5Zn&#10;EcaDLMe1SNXLeOLiSOK2hVischYuo/ixtxn86mUuVXJk+VXM/XfFMl75ttbfJbHgvyGcd/oD6dfz&#10;xXP0UVwuTlK7OKUnLVm/8Ff+RDH/AGFtV/8ATjcUUfBX/kQx/wBhbVf/AE43FFenP4n6nTR/hx9E&#10;WvA//I1fEH/sORf+m2yrsO1cf4H/AORq+IP/AGHIv/TbZV2HaiW/9eQ6fw/f+Y6iiioNQ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G+lU9Uvhp9hcXGQCiEruBILdAOPfF&#10;XO4Fc742kZdJjAYhWmUMAeowxwfxA/Kpk7JsmTsmzD8K6kbXWMSuxFx8jEsTlicgn1OeP+BV3/av&#10;KIZnt5kljO10YMpxnBByK9TjkWSNXRgysMhgcgj1rGi7pozpO6sS0UUV0GwUUUUAFFFFABRRRQBj&#10;eJNPuNT07yrZsMHDMpbG8AHj88dfSuDurWSyneCZNsiYyuQcZGe31r1PoK821+5jvNYuZYjuQsFB&#10;9cADI9uK5qyW5z1UtzPooorlOcKKKKAHwsiyZkVnXuqNtJ/HB/lXVaDpuj3jF4XmklXDbJXKumD1&#10;G3Ht69ulclSpI0bq6MVZTkMpwQfWrjLleqKjKz2PVIYhDHsXcQO7MWP5kk1J/DWXoAuxpsZvHdpm&#10;5w4AZV6AH1Pfnnnmtau9O6O1O6EzVDUdLttWh2TxltudrZwykjqD/kcVfxWfrGpLpdjJOcFgMIp/&#10;iY9B1/H6A0na2oO1tTz7UoYre+nigLGONigMmM5HB6e+arUUVw9Tgkb/AMFf+RDH/YW1X/043FFH&#10;wV/5EMf9hbVf/TjcUV6c/ifqdVH+HH0Ra8D/API1fEH/ALDkX/ptsq7DtXH+B/8AkaviD/2HIv8A&#10;022Vdh2olv8A15Dp/D9/5jqKKKg1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b6Vzvjj/kFQ/9dh/6C1dF6Vx3jqZWurWEA7kRnPpgkAf+gms6jtFmdR2izl69H8Oz/adF&#10;tG27cJsxnP3flz+lecV13gW53R3VuSvysJFGeTkYP4cD8656TtKxhSfvHWUtFFdh1hRRRQAUUUUA&#10;JRRVDV9Uj0mzaeQFhnaqj+Juw9unWpemrE3YqeJNU/s3TWCNiaT5EweR6nrngd/UivP6s39/LqVy&#10;00zbnbgAdFHoPaq1cU587OOcuZhRRRWZAUUUUAFFFFMDvPCuqHUbEpKxeaE7WZuSwPQ/zH4e9buO&#10;K8w0vUJNLvY54xu28MuSAwPUf57gV6XDOs8KSxncjqGU+oIyK7Kc+ZWOunLmRLiuF8Yan9qvhbRt&#10;mKH72DwXPXv26exzXU61qiaVZNM3Ln5UXGcsQcZ9uP0rzd5GkdndizMclmOST61NaVlYmrKysJRR&#10;RXKtzlexv/BX/kQx/wBhbVf/AE43FFHwV/5EMf8AYW1X/wBONxRXqz+J+p10f4cfRFrwP/yNXxB/&#10;7DkX/ptsq7DtXH+B/wDkaviD/wBhyL/022Vdh2olv/XkOn8P3/mOoooqDUKKKKACiiigAooooAKK&#10;KKACiiigAooooAKKKKACiiigAooooAKKKKACiiigAooooAKKKKACiiigAooooAKKKKACiiigAooo&#10;oAKKKKACiiigAooooAKKKKACiiigAooooAKKKKACiiigAooooAKKKKACiiigAooooAKKKKACiiig&#10;BNtLSZqOS4jjOGYA0bivbcloqv8Aaov7/wChoa8iXoS30FPlfYXMu5Yoqr9uj9G/IUfbo/RvyFPk&#10;l2Dmj3LVJVdb6JupK/UU9bmJuA4/HilytdA5kyaimhsjI5HqKdSKCiiigAooooAKKKKACiiigAoo&#10;ooAKKKKACiiigAooooAKKKKACiiigAopKWgBuMU6mNIq8FlB9Caia8jXoc+wFOzexLkluWKKotfN&#10;n5VAH+1UZvJN2cgD0xxVKnJkOpFGlRWet8+eVBHoKnjvEfrlT70nCSGqkWWaKbuyMjkeop1SaBRR&#10;RQA2vOfEl19q1q4YFiqN5YDdtvBx7ZyfxrvdQulsbOac4IjQtgnGT2Gfc8V5g8jSOzuxZmOSzHJJ&#10;9a5qz0SMKr2Qlafhy+Fhq0Lu2yNsxueOh6Zz0GcH8KzKK5k7O5zp2dz1rHejpVHR7iW50+3mmXbK&#10;6AnkHPvx69cds1davRWup3DqKKKYwooooASsLxdbfaNGdi/l+U4k5BOeoxx9f89a3R2rlvHF75dv&#10;BaqeZG3sA3YdAR6En/x2s5u0XcibtFnHUUUVwHEFFFFABRRRQAUUUUAXNK09dUuDbibypSCUBTKu&#10;QCcE54/I/wCPefaY9D0iE3LAeTGqHbzuYDGB69K84SRo3V0YqynIZTgg+tdvd27+KNBtmjKxSlg5&#10;DAhSRlSO+B1xXRSejtub03o7bnKatq02rXXmy/Ki8JGDwg/x9TVKtK88OahZLK7w5jjyS6MDx64z&#10;nH4Vm1jK99TJ3vqFFFFJbkPY3/gr/wAiGP8AsLar/wCnG4oo+Cv/ACIY/wCwtqv/AKcbiivVn8T9&#10;Tro/w4+iLXgf/kaviD/2HIv/AE22Vdh2rj/A/wDyNXxB/wCw5F/6bbKuw7US3/ryHT+H7/zHUUUV&#10;BqFFFFABRRRQAUUUUAFFFFABRRRQAUUUUAFFFFABRRRQAUUUUAFFFFABRRRQAUUUUAFFFFABRRRQ&#10;AUUUUAFFFFABRRRQAUUUUAFFFFABRRRQAUUUUAFFFFABRRRQAUUUUAFFFFABRRRQAUUUUAFFFFAB&#10;RRRQAUUUUAFJSMwUZJAFVpL5VHy/MfyFNJvYlyUdy1UEl4kfGdx9ulUpJnkJ3McHsOlMrZU+5hKr&#10;2Jprp5MjO1faoaKK1SS2MW29wooopiCiiigAooooAckjR8qxH0qxHfHo4yPbrVWipcU9ylJx2NSO&#10;ZJPusDTiKyQSDkcEdxU8d48fB+ce/WsXT7G8anc0aKrx3aSDk7T6NVis7NbmyaewUUUUhhRRRQAU&#10;UUUAFFFFABRRRQAUU3dgZPA9TUTXUa/xAn0HNFm9hNpbk2aWqTX4H3UJ9zUD3Ush+9tHovFWqbZm&#10;6kUaLMqjJOB61E95GvcsfQCs8kk5PJPc0Voqa6mbqvoWmvj/AApj3NQvcSScFzj0HFR0VaikZucn&#10;uwoooqyAooooAKKKKAHxzPEflPHoelWob0Nw+AfUdKpUVDipFxm4mtuyMjkeop1ZkVw8JGDlf7pq&#10;7DcLMvHDd1PaueUXE6YzUjM8Wf8AIAuf+Af+hivPa9VmhS4iMcqK6HqrDIP4V5lfiJb6dYVVYlcq&#10;gUkggHAOSTnPWuOstUzKqtbler+h2q3mrW0b42l9xDDIIAzjHvjH41Qp9vcSWsyyxMUdTkN6Vzp2&#10;epinZnq9HSqGk6hHqtnHOny7uGXOSpHUf57EVfavQTvqd24tFFFUMKKKKAGg+teb+INRXU9UkljY&#10;tEoCxkjHA/8Ar5PPrXQeLtaEMJsom/eSD96QTlF44/H+X1rjq5as7+6jmqyvogooormMAooooAKK&#10;KKACiiigDZ8N2NheXDLeSEOCNkZO1Xzx16k5I44/HnHfRxrHGqIoVVGAqjAx6V5SkjRuroxVlOQy&#10;nBB9a7rSdee40Oa7nC74Nyk52hyACPoTkD6/lXVSklodFOS2GeLdWWzsjbJzNcKR1Hyr3yPfkfn6&#10;Vw9TXl1JfXUs8py8jFj149h7DpUNYzlzO5lOXM7hRRRULczexv8AwV/5EMf9hbVf/TjcUUfBX/kQ&#10;x/2FtV/9ONxRXqz+J+p10f4cfRFrwP8A8jV8Qf8AsORf+m2yrsO1cf4H/wCRq+IP/Yci/wDTbZV2&#10;HaiW/wDXkOn8P3/mOoooqDUKKKKACiiigAooooAKKKKACiiigAooooAKKKKACiiigAooooAKKKKA&#10;CiiigAooooAKKKKACiiigAooooAKKKKACiiigAooooAKKKKACiiigAooooAKKKKACiiigAooooAK&#10;KKKACiiigAooooAKKKKAEHFLUU06Qj5jz6DrVSS+ZiQmFHqetUouREpKO5deRY+WYD61VmvuojH/&#10;AAKqjMWOSST6mitlTS3MJVW9hzyNJyzE02iitNjG9wooopgFFFFABRRRQAUUUUAFFFFABRRRQAUU&#10;UUAFPjneP7rfgelMopNXGm1sXFvgR8ynPtUy3MTcBhn8qzaKzdNGiqyNVZFb7rBsehp2ayKKn2Xm&#10;X7XyNfNMaZFOCyg+5rLoo9l5h7XyNJrmNerDn05pjX0a9CW+gqhRVKmiXVZcbUAvRCR6k1C19K3Q&#10;gfhUNFUoRXQhzk+orMzfeYtj1NJTmjKruKkK3Q0ojYxlxjAODTuibNjKKkhh81W+bkDhfWprOH75&#10;Yf7OD+tJySKUW2irRTnYOzEDAJ4GMcU2rICnRqGkVSeCcZptFAREmdIZ/JLqXxnA/wA9falqtrUW&#10;5YrlRjd8rEccjof5/kKi0+9MuY5WBl6g4xuH+NYQqa8r3LkrPQvUUUVuQFFFFABRRRQAUq7tw25D&#10;dsdaSrCNFZWzXEzCNFGSzdh/jUSkoq7LjHmZFq2oHTdJkmZtsu3CYxncenB/M/Q15zV3VtWl1a68&#10;2X5UXhIweEH+PqapV49SfO9BzlzBRRRWRmbXhnWDpt4IpWP2aYgEEgBG4w3P6/8A1q7/ANxXk1eg&#10;+GtUOp6agdszR/I+TyfQ9c8jv6g11UZfZZ0UpdDaooorpOgQCqGsXMlnpdzNCpaRE4x27Z/Dr+FX&#10;80YpPUR5M8jSOzuxZmOSzHJJ9alhs5ZoZJQpEMYJaQg7QeOM+pJHHv6c16JNpunQQvLJZ26qilmP&#10;lLwAMntXE67rsmrzYGY7ZT8kfr7n3/l+eeOUOXdnNKHLuzLooorExCiiigAooooAKKKKAHwwyXEg&#10;jiRpHPRUBJP4V2tnoL2/h2e1kTfPKrOUDcbsfKM/gv457U3wVHGNMldR87SEMSuOgGBnuOf1NW/E&#10;uqHTNNYI2J5PkTB5HqeueB39SK6oQUY8zOiEVFczPPqKKK5TnCiiimtxPY3/AIK/8iGP+wtqv/px&#10;uKKPgr/yIY/7C2q/+nG4or1Z/E/U66P8OPoi14H/AORq+IP/AGHIv/TbZV2HauP8D/8AI1fEH/sO&#10;Rf8Aptsq7DtRLf8AryHT+H7/AMx1FFFQahRRRQAUUUUAFFFFACfw0lQ3F0tuoLghe7YyF+tRi6M8&#10;UxhCuyHauTwTgf401F7k8yvYtrSDvWa2oFryKPOwAEuu0kk46Djt1zWhGwkXcMgH+8CD+RoacdxR&#10;kpbElFFFIsKKKKACiiigAooooAKKKKACiiigAooooAKKKKACiiigAooooAKKKKACiiigAooppbAy&#10;eB70AKTijPtUDXUaZ+bJHYVXkvmYkIAo9T1qlFshzSNCkPNUY74rw/I9R1q3HMkn3WBpOLiEZqWx&#10;JRRRSLCiiigAooooAKKKKACiiigAoopsjrGuWIA96ABaWq0l6q/d+Y/kKqyXDydWwPQcCrUGzKVR&#10;RLst0kXGct6Cqkl48nA+Qe3WoaK2UEjCVRsKKKK0MwooooAKKKKACiiigAooooAKKKKACiiigAoo&#10;ooAKKKKACiiigAooooAKKKKACiiigAooooAKKKKACiinRsysGC5C9aTGtSxDMJl8qTqejf570XA8&#10;m3SPOeeuO1Rm8k28bV98VJHcCZdkvfo1Y2a1sbqSatfUrKxVgynBHetASL5AZwF3dfeqf2dlmVDy&#10;GPBHcVJeybmCD+Hk/WnK0mrCjeCbYjXCKpVExwR71Btbbu2nb644pyQvJjapIPftVieCTaqKuVA5&#10;PAyaq6joTZyVypRUklu8S7jjnjAqOrTvsZtNbkhh+0WM6MwC4yCTgAjnn26VzpHKsDhlOQfQ10o/&#10;5Btz/ut/6DXNVwVXadzdr3Ua1ld/a4iSNrqcMv8AX6VYrFt5zazh8fI3D/T1/CtiORZEDoQynoRX&#10;VTnzrzMGrDqKKK2EFFFFABWR421ARxW9orgK/wA7qMjjovtjOePYVr1WvNNt9RRVuIhIFORyQR+I&#10;rCrB1I2TKUrJpHCg5FFdD4s02302GwjgiSIYfcV6t93qep6mueryJR5XYTXK7MKKKKkRY0+0+3Xs&#10;UHmLH5jY3t0H/wBf0HrXY2Phs6XfJPZ3JwMK8cyg7lJ55GMcdOOo9K4dJGjdXRirKchlOCD611Oj&#10;+MjxFf8AI5/fqPyBUD9R7cd62puK3NabitzsaKihmS4hSWM7kdQyn1BGRUtdp1jaoahrFrpi5uJQ&#10;GxkIOWbr2/Dr0pmt213c2LrZymGYMDlTgsB/Dnt/9b3rgr7TbnTXVbiMxFhlTkEH8RWM5uOyMpzc&#10;dkXda8RT6rI6KTFa5GI+7Y7sf6dOnpmsiiiuRtyd2crberCiiipEFFFFABRRRQAUUUUAWLPULnT5&#10;C9vK0ZPUDofqOh61HNcTXLB5ZXlYDAaRixx6c1HRTu9h36BRRRSEFFFFNbiexv8AwV/5EMf9hbVf&#10;/TjcUUfBX/kQx/2FtV/9ONxRXqz+J+p10f4cfRFrwP8A8jV8Qv8AsNxf+m2yrselcJ4SnePxV8QF&#10;Ugf8TqLnH/UNsq6VnZ/vMWx6mtJU27MzjUUU15v8zS8+P++v5im/aoum7p7Gs6ij2aH7Vmj9si/v&#10;foaVbqNujDj14rNoo9mg9qzWVg3IIIp1Y6sVOQSD6ipo7uVe+4f7VS6b6FKqupog0H1qot8CPmUg&#10;/wCzUhuFkRtjLv6Lu457VDi0aKSexXkgjvZHxNKpX5WRWIH5GoY1bSW5zJbMeW7qff2/z9YpLWZr&#10;yBJJiz7SSyLtIH1H4j/9dOvrGKKMDc0k8rBVeRsnt+n+NbK2ib0Zytt3klZoWxuoYY5JpHVWlfOM&#10;kkDsCPzpIdRaW4kKJJLyAijhR7k+/uKWNm0eba/zW0hyGxyp96sJNBeXCGNm8xQTlRjI44Oeo5ol&#10;a7droIt2SvZroXI2LIpZdrEDK5zg+lSUUVznaFFFFABRRRQAUlMkmWNcsQKrtf8APypx6mmot7Eu&#10;SjuW85oqGK4SbHOD6Gp6TVtxpp6oKKKKBhRRRQAUUUUAFFFFABRRRQAUUVBJdJHwTk+gos3sJu25&#10;PUckixrliBVKS9dwQuFHt1qAkk5PJPc1qqb6mMqqWxbkvgpIRc+5qtJK8h+Yk+3am0VsoqOxjKbl&#10;uFFFFUQFAJByOCO4oooAsw3pUAONwHcdauRyLIuVORWVSqzRtlSQfaspU09jaNRrc16KpRX2Th+P&#10;9qratu5ByKwcXHc6IyUth1FFFIoKKKgkuo4yQW5HYUWb2E3bclApktwkQ+Y8+g61TkvHk4HyD261&#10;ASScnknua1VPuYyqdizJfFuEGB6nrVZmLHJJJ9TRRW0YqOxg5OW4UUUVRIUUUUAFFFFABRRRQAUU&#10;UUAFFFFABRRRQAUUUUAFFFFABRRRQAUUUUAFFFFABRRRQAUUUUAFFFFABRRRQAUUUUAFWIGlTClG&#10;KHggiq6sc5HBHcVYa8djhQBnpjk1Ek3oaRaWtx81j82UIA9DR9jReXfj8qLmZo0Rdx3HkkVUJOcn&#10;knuaiKk1uXJxT2NKIqqEK24DuT0qKaX7O2VjAB/iHGf0pJP9HtQPXj8+tJbzLIvlSAeg96i3Uty+&#10;zsyNryRhxtX3xTlkNwuNzJIBxg4Bpr2cisdo3L2JIpGtXRd2enOB1Fae70M/fvqRMpQlSMEdqSil&#10;VSzBR1JxzWpkPvH+zaXIfl3MMc98/wD1v5VztbXiGYKsMIx/eIx07D+tYteZUd5G8tNAqzpc5imM&#10;BJ2MMpnse4qtTZMqA6nDIdwNKEuSVzNq50FFQ2k/2m3STGCw5Hv3qavTTvqZhRRRTAKkgUtMgHrm&#10;o6sW7Jb28lxIdqKpJPXCjkn/AD6VE3yq5cFdnJ+NLjzdWWIOSIowCvOFYkn+W2sCrF/ePfXk1www&#10;ZGzj26AfgMCq9eJJ8zbFJ3dwoooqSQopGz2xn3rQstCudQt1mhmtyp4IJbKn0PHWrjBz0iK5r+C9&#10;YK3DWEjkqwJiB7EckD6jn8PeuqvryPT7WS4kJ8uMZO0ZJ7Y/OuR0Xw5Lp98LqeZSyA7BETySCDnI&#10;HatzXme80G6VMGRQGIzjgMCT+QNdsYThC7OinN8tmclquvXeqMwZzHATxCh4A46+vTv+lZ1FFcDb&#10;erMW29wooopCCiiigAooooAKKKKACiiigAooooAKKKKACiiimtxPY3/gr/yIY/7C2q/+nG4oo+Cv&#10;/Ihj/sLar/6cbiivVn8T9Tro/wAOPohnhX/kbviB/wBhqL/022VdPXMeFf8AkbviB/2Gov8A022V&#10;dPXU9l6I5I9fV/mFFFFAwooooAKKKKACiiigBN7hcJIVPXI/wqupk+1fLI7tEMgyHIye34irNFGw&#10;nr1Fmme6RFkUBOrqpwT7fSltZnt1Kk+Yg+6D94D0zTaKnlVrFJu/NfUu/bkxyrZ9qX7dH6N+QqjR&#10;Ueziae1kXvt0fo35Cj7cmOFbPvVGij2cQ9rIt/2gf7g/76/+tUUl5K3faP8AZqGiqUIroTzyfUCS&#10;Tk8k9zRRRVkBVmG8ZeH+ZfXvVaik0nuUpOOxqRyrIMqwNSVkKzRtlSQfarcN6CAJOD/ernlTa2Oi&#10;NRPcuUU3dkZHI9RTqzNgooooAQcUtRyTJF95gKqyXxzhBge/WqUXLYiUlHcuMwXknFV5L1F4Ubz7&#10;dKptI0nLMT9abWqppbmMqr6Eklw83U4HoOlR0UVqlbYxbb3CiiimIKKKKACiiigAooooAKKKKACn&#10;RyNG2VOPbsabRS3BOxehvVbAf5T69qWS8SPgfMfbpVCis/Zq5r7WViWS5kkBBbAPYVFRRWiVtjNt&#10;vcKKKKYgooooAKKKKACiiigAooooAKKKKACiiigAooooAKKKKACiiigAooooAKKKKACiiigAoooo&#10;AKKKKACiiigAooooAKKKKACiiigApVYowI6ikooAkVWuGPzDOOtTw28bMBv3MOcDpiqgJAPvVqzx&#10;GjseT6DqB/n+VZSuloaws3qOvo2ZVYYwvWqsa75FXnk9qkhuNrMH5DdajWTZJuUcAnAPpTimlYJN&#10;SfMX2mV5Gi+YHHUVRnjeOT5yWz0Y96RnLSF+QSc9elEkrTYLHOKUY8o5TUlqNqW1A8zcxAC+tRUV&#10;o1dWMk7O5l6pdC51CTDZCfKB7Dr+uaq10djaQhmbykLAghioJz659a56SRpJGdjlmJJPqa82pHlZ&#10;turjaRs/w4z70tFZkmhpMTRQuN6OpbIK5yD3zn8KvVhK7xtuRtrgcGtWyuhdQ5OBIOGUdjXdSqKS&#10;5TNqxYoopVUswVRkntXSIfBAZm9FHU1geLNa3E2EBQx5HmsOeQfu/hgfy7GtLxNqg0qwEEMm24k4&#10;G0/Mq92/p+PHSuFrzK9W75Uay9xcqCiiiuIyCiiigAqzp2oSabc+bGcg8Oh6MP8AH3qtSOCykDjN&#10;VFuLugZ22n61a6mxSF28wAsUZcEAHGfT071eUkHI4I7isjwnpoh08yoyyPK3zFT93HRT78/r9K3W&#10;SKzhae5dUReTnoP8fpXrxqe5eTKjGTMLXPD9stm94p+zsig7UXKt2AwOhJxz+nU1ydbHiHXv7YlR&#10;YlaOCPkBjyx9SM447fj61j15dSSlK8RytfQKKKKyICiiigAooooAKKKKACiiigAooooAKKKKACii&#10;imtxPY3/AIK/8iGP+wtqv/pxuKKPgr/yIY/7C2q/+nC4or1Z/E/U66P8OPohnhX/AJG74gf9hqL/&#10;ANNtlXT1zHhX/kbviB/2Gov/AE22VdPXU9l6I5I9fV/mFFFFAwooooAKKKKACiiigAooooAKKKKA&#10;CiiigAooooAKKKKACiiigAooooAKKKKAHxzPEflPHoelXIbtZBz8p9zVCiolBSLjNxL8l2kfAO4+&#10;1V5bt5BgHYPbrUFFJQSHKpJhRRRWhmFFFFABRRRQAUUUUAFFFFABRRRQAUUUUAFFFFABRRRQAUUU&#10;UAFFFFABRRRQAUUUUAFFFFABRRRQAUUUUAFFFFABRRRQAUUUUAFFFFABRRRQAUUUUAFFFFABRRRQ&#10;AUUUUAFFFFABRRRQAUUUUAFFFFABRRRQAUUUUAFFFFABRRRQAUUUUAFFFCqWYAdTxQBZXMenTsDt&#10;O1iCPpXMVu65cLDapAp5Y5I46D1/H+RrCrzakuaR0S0sgooorEgKLSURajGQTg/Kcd88f4UVNpSx&#10;xXbBh87D5Djp6itaSvJEyNinRyGORSO1Nor09yE7HM+LLeeTUDcqkssLIDkDIjwOR7Dv26msl7G6&#10;ihMr2s0cY6u8ZAHOOtd5WZ43mEdnaQBchmLZz02jGP8Ax79K86tRjG8kWlzXkzj6KKK4CAooooAK&#10;KKKACiiimAUUUUgCiiigAooooAKKKKACiiigAooooAKKKKACiiigAoopGbauT2prcT2Og+Cn/Ih/&#10;9xbVf/ThcUUnwTO7wHn/AKi2q/8ApxuKK9Wfxy9Tro/w4+iG+Ff+Ru+IH/Yai/8ATbZV09cx4V/5&#10;G74gf9hqL/022VdPXU9l6I5I9fV/mFFFFAwooooAKKKKACiiigAooooAKKKKACiiigAooooAKKKK&#10;ACiiigAooooAKKKKACiiigAooooAKKKKACiiigAooooAKKKKACiiigAooooAKKKKACiiigAooooA&#10;KKKKACiiigAooooAKKKKACiiigAooooAKKKKACiiigAooooAKKKKACiiigAooooAKKKKACiiigAo&#10;oooAKKKKACiiigAooooAKKKKACiiigAooooAKKKKACiiigAooooAKKKKACpLdlWTLdAMj3NR0Umr&#10;6DTs7mdcvLq17IYY2eNfkVuMce/T171SrpjJ9n0+WXdtOCQcdD0H61zNebUioyNnsmwooorIkKO4&#10;9RyCO1FFMDRtNQEhWOThzwG7H/69Xawatx6lPGMMVlH/AE0GT+fWuqFa2kieU2LZC8ykduTXLeNL&#10;jzdWWIPkRRgFecKxJP8ALbW7FraQQuRC5k5O3cCDxwM8Y/KuHuGka5lM3+tZiz5HUnmsq9RS0Rb9&#10;2NiOiiiuExCiiigAooooAKKKKACiiigAooooAKKKKACiiigAooooAKKKKACiiigAooooAKZN/qzT&#10;6ZN/qzVR+JCex0PwR/5EEf8AYV1X/wBOFxRR8Ef+RBH/AGFdV/8AThcUV6tT45ep10f4UfRDPCv/&#10;ACN3xA/7DUX/AKbrKuorg9HvXtfG3j4K5XOsQ8dR/wAg6yrpY9Zb+IK/bjgk13+xk4prsjz1UinJ&#10;Pu/zNeiqceqQuPmyh9CM1aSRZBlWDD1BzWTi47o0Uk9mOooopFBRRRQAUUUUAFFFFABRRRQAUUUU&#10;AFFFFABRRRQAUUUUAFFFFABRRRQAUUUUAFFFFABRRRQAUUUUAFFFFABRRRQAUUUUAFFFFABRRRQA&#10;UUUUAFFFFABRRRQAUUUUAFFFFABRRRQAUUUUAFFFFABRRRQAUUUUAFFFFABRRRQAUUUUAFFFFABR&#10;RRQAUUUUAFFFFABRRRQAUUUUAFFFFABRRRQAUUUUAFFFFABRRRQAUUUUAFFFFABRRRQAUKpZgB1P&#10;FFT2ce+Xd2Xn8aluyuOKu7FbXpvLt44FPXk89h0yP89Kw6uarcfaL6THRTsHtjr+uap15kndm0nd&#10;hRRRUEhRRRQAUUjusalmYKo7k4FVf7WtP+ev/jp/wobSC5brF1ral2hUEOy/N6EZ4/H/AOtVibXI&#10;wCIkZ27FuB9aymLyymSQlmJzk1nKSeiJbHUUUVmQFFFFABRRRQAUUUUAFFFFABRRRQAUUUUAFFFF&#10;ABRRRQAUUUUAFFFFABRRRQAUyb/Vmn0yb/Vmqj8SE9jofgj/AMiCP+wrqv8A6cLiij4I/wDIgj/s&#10;K6r/AOnC4or1anxy9Tro/wAKPojn7P8A5Hbx7/2F4f8A03Wda9ZFn/yO/j3/ALC8P/pus6169+n8&#10;EfRfkeJP4per/MUMV6EinrO6kEHkcg+lR0VdrklyPVJkz87c+vP86uxayWDblQ4GeDt/n1rGoyKz&#10;lRhLoWpyXU6KPVIJFPJXHqOv5VaSZJM7GVsddpzXJ0olYHGT+NYPDrozVVmtzraK5uPVJo2z5jH6&#10;nP8AOrsOtMxwyqcA9Tt6fpWEqM0aqrFmvRVSLU4ZT1K+hYdaspIsgyrBh6g5rFxcd0aKSew6iiik&#10;UFFFFABRRRQAUUUUAFFFFABRRRQAUUUUAFFFFABRRRQAUUUUAFFFFABRRRQAUUUUAFFFFABRRRQA&#10;UUUUAFFFFABRRRQAUUUUAFFFFABRRRQAUUUUAFFFFABRRRQAUUUUAFFFFABRRRQAUUUUAFFFFABR&#10;RRQAUUUUAFFFFABRRRQAUUUUAFFFFABRRRQAUUUUAFFFFABRRRQAUUUUAFFFFABRRRQAUUUUAFWT&#10;ILOweU4DYz65Pb+lVqj1KSWeyEca5bIyN2Mj/OPyrKom46GkGo6sxaKtwaXcNbySy7YwoJ29ScDP&#10;H/66qV5zTW4woooqQCiiigBs0SzxtGw+VhiucMZgkaNhh1OD7+9dLVa9sUvADnZIOjgdvQ1Mo3E1&#10;cw6KsSWFxGTmJmAycryMDqfpVestjMKKKKQBRRRQAUUUUAFFFFABRRRQAUUUUAFFFFABRRRQAUUU&#10;UAFFFFABRRRQAUUUUAFMm/1Zp9Mm/wBWaqPxIT2Oh+CP/Igj/sK6r/6cLiij4I/8iCP+wrqv/pwu&#10;KK9Wp8cvU66P8KPojn7P/kd/Hv8A2F4f/TdZ1r1kWf8AyO/j3/sLw/8Apus6169+n8EfRfkeJP4p&#10;er/MKKKK1JCiiigAooooAKKKKAFBx04p8c8kbAqxBHcVHRUtXGXotamT7xDjpyKvR65E2d6Mvpjm&#10;sOjIrKVGEuhaqSXU6eO+glU7ZV49eP51PXIgkHjipY7qWH7jsueuD1rCWG7M1VbujqaKwodckT74&#10;Djucc1dh1qKT74Mfv1FYSozj0NVVizQoqGO6imxsdST0GefyqasdVuaJ32CiiigYUUUUAFFFFABR&#10;RRQAUUUUAFFFFABRRRQAUUUUAFFFFABRRRQAUUUUAFFFFABRRRQAUUUUAFFFFABRRRQAUUUUAFFF&#10;FABRRRQAUUUUAFFFFABRRRQAUUUUAFFFFABRRRQAUUUUAFFFFABRRRQAUUUUAFFFFABRRRQAUUUU&#10;AFAGTj19aKKAGxyrJuAOSjFWGMEEdqdVPWN1tbjUYj+8iISZWPEiZ4H1BPB+vWnafqUOpRF4icqc&#10;MjcMKyjNX5XuNqxaooorUQUUUUAFFFFABRRRQAUUUUAFKqlmCqMk9qSrcKLaxNNKQoAzk9hUSlyq&#10;5cY8zKetTJb2qW64LP19gDnP5/1rCqe8umvJ2kYYzwFznA9KgrzZS5nc0k7sKKKKgkKKKKADPOKg&#10;nvoLZwsj7WIzjBPFWFYowZSQQcgjtTLm3gvmzcRCR8Y8xTtfHX6H6kE80PyGZc2utx9mUqw53t1B&#10;9qpy3E91J5k8ryt0yxJIHpWrLoKSSYguQqk8C4UrgduRnPueKiHh2+kkKRJHLtzykyHI9eucVm4y&#10;ZDUmZlFX5tC1C3YK9pKSRnMa7x+YzUX9k33/AD53H/fpv8KnlfYmzKtFa/8Awiuqf8+v/kRP8apa&#10;lp76XdfZ5XjaTAY7GzjPY8Dn/EUOLWrQ3FrdFWiiipJCiiigAooooAKKKKACiiigAooooAKKKKAC&#10;iiigAooooAKKKKACmTf6s0+mTf6s1UfiQnsdD8Ef+RBH/YV1X/04XFFHwR/5EEf9hXVf/ThcUV6t&#10;T45ep10f4UfRHP2f/I7+Pf8AsLw/+m6zrXrIs/8Akd/Hv/YXh/8ATdZ1r179P4I+i/I8SfxS9X+Y&#10;UUUVqSFFFFABRRRQAUUUUAFFFFABRRRQAUUUUAFFFFACqxXoSPpViPULiHpISBxg88VWpNtS4qW4&#10;02tjWh145/eRjBPVe1XodUt5sAPtJ7PxXOUVhKhF7aGqqyR1quGXKkMD3FLXJx3EkLZR2U9ODV6H&#10;Wp0Pz7ZB7jFc8sPJbM1VZPc3qKzodbikbDhoznr1FXopo51zG6uPY1zyjKO6NlJS2Y+iiipKCiii&#10;gAooooAKKKKACiiigAooooAKKKKACiiigAooooAKKKKACiiigAooooAKKKKACiiigAooooAKKKKA&#10;CiiigAooooAKKKKACiiigAooooAKKKKACiiigAooooAKKKKACiiigAooooAKKKKACiiigAooooAk&#10;hVJlkhkG5JFKsDnken5ZrgVkn0q9cJIFmjZoyy8g4OD17cV3sTbJA2cAHk+1cj4stfs2tSsAoWVR&#10;IAv5HPvkE/jXBiFZqSNN4+hct/FqttFxbFTzueFsj2wp/wAauJ4k094S7TPEQcbJIzkj14yK4+lt&#10;7OfULqO3iXJc4GfzJrCFad7XuZt+R38UqzxJIh3I4DKfUGn1DYaebCzigRSQgxnB5Pc/nVny3/uN&#10;+Rr1E9NR2YyilZWXggj2IpKoQUUUUAFFFFAE9nCsjEtyFx+NZer6ibqTykx5SN167j6/StCKby88&#10;na3Bx1HuKwmtbhZtggd++5RkY/CuSspfI1Uko2RHRUk0LQSFHXDL1Gc1HXEAUUUUAFFFFABRRRQA&#10;UUUUASpcSxLtSR0BOcKxFPXULlc/vpORjls1RuL2G1YCVipPI+UnNU5NcjMbeXG5ftuAx/Ojmt1C&#10;9i/f6tJa27F55GLAhULk7v16VzSkyu0jcliTn1NOkeS5k3ysWPTmlHFYylzEN3CiiipJCiiigAoo&#10;ooAKKKKACiiigAooooAKKKKACiiigAooooAKKKKACmTf6s0+mTf6s1UfiQnsdD8Ef+RBH/YV1X/0&#10;4XFFHwR/5EEf9hXVf/ThcUV6tT45ep10f4UfRHP2f/I7+Pf+wvD/AOm6zrXrIs/+R38e/wDYXh/9&#10;N1nWvXv0/gj6L8jxJ/FL1f5hRRRWpIUUUUAFFFFABRRRQAUUUUAFFFFABRRRQAUUUUAFFFFABRRR&#10;QAUUUUAFKrlGBUlSO4pKKBl6DWbiPAYiVRj7w5x9avw65C+A6tGe56gf5+lYWKK55UYS6GiqSR1U&#10;U8c4zG6vj0PSpK5JWKsCCQRyCO1WodUuYcDfvA7OM/r1rnlh39lmyrLqjo6Ky7fXI5DiVTH/ALQ5&#10;FXoLyG4b93IrH06H8q55QlHdGqnGWzJqKKKgsKKKKACiiigAooooAKKKKACiiigAooooAKKKKACi&#10;iigAooooAKKKKACiiigAooooAKKKKACiiigAooooAKKKKACiiigAooooAKKKKACiiigAooooAKKK&#10;KACiiigAooooAKKKKACiiigArG8dIqvZuFG4hwWxyQNuB+p/Otmsjx5/y4/9tP8A2WuTE/Cax+Fn&#10;J0UUV5RkWv7Wvf8An8uP+/rf40f2te/8/lx/39b/ABqrUcku0YHX+VWpSYOVi/b61qP2uNY7mSZ2&#10;IUJK+4Ekjjnp9a7iuf8ADehvZn7XcDEzDCxkcqD3Pv8A5+nQV6lCMox94Su9WFFKysqgkEA9M96S&#10;ukYUUUUAFWrFTuZuwGKq1YuJvsOnM44cjjPHJ/w/pWVSVomtNa3OeupPOupWDbgzkg+2eP0qKiiv&#10;MAKKKKACiiigAooooAKKKKAGywpOm11DL6Gsi7017cFl+eMDJPcVs0Umriauc1RW/JYwTbt0YBYj&#10;5lJDDnnHbn3BqJtDtpCxS5eHjIWRNwz6bh/8TUcjJ5WYtFbK+GZZFBF5aAH+9IQfyK1Y/wCEIv8A&#10;/nrb/wDfTf8AxNLkk+g+ST6HPUU+4hEEzxiRJdpxujJKn6ZFMqCAooooAKKKKACiitnSzbRWbJeT&#10;W/2a4z8q5MqMuQDwpx9D6/UGkrlJXMpbeVpNmwhthfB4+ULuzz7c1NNpskOnw3bPHsmYqqgnfwSC&#10;cY6cfqK09YjubXWoGtCyoyotqytlSNoGAScYye/r71Y17WY4b/yI7S3l8hfLDS/OgGAcBcgAg8ev&#10;FXypXuXypXuc1RWpJ4fuFeJVz80aNIZV2bC3bnlsd8VZg8OxKv76ZmbBGIhgA54OT1HtgVUKFSey&#10;M2rbmFT4YZLiQRxI0jnoqAkn8K6iHTbW3IKW8ZYLtJkG/Pvg5GfpVncdoTJ2qMKvZR6CuqODk/iY&#10;ro5ddHvHjVxDw2cAsAfxGcira+HJBMFknjEfd4wWPTsDitykrojg6a3uxXMmLw9GpPmTMwxwFAXB&#10;/WpP+Eft/wC/L+Y/wrTordYemvsiuUho1moA8rOABnceffrSNotmwwYeP95v8avUVfsoL7K+4Rl/&#10;BRdvgUgdP7W1X/043NFL8Ff+RGb/ALC2q/8ApxuaK5Kv8SXqdtH+HH0Rztn/AMjv49/7C8P/AKbr&#10;Otesiz/5Hfx7/wBheH/03Wda9e9T+CPovyPEn8UvV/mFFFFakhRRRQAUUUUAFFFFABRRRQAUUUUA&#10;FFFFABRRRQAUUUUAFFFFABRRRQAUUUUAFFFFABRRRQAUUUUAWINSnt8bZCVH8LcitK31xWAEyFD/&#10;AHl5FYuRRWMqMJbo0jOUdmdVDcR3C7o3Dj27VJXJK5RgVJUjuKuw6xPFgNiVf9oc/nXJLDtfCzeN&#10;ZdToKKpQ6tbzHG8oSSAJBj8fT9aunOcHgjsa5mnHdG6aewUUUUhhRRRQAUUUUAFFFFABRRRQAUVD&#10;a3kF9GXt5o50B2lonDAH0yKmo8mJa6oKKKKBhRRRQAUUUUAFFFFABRRRQAUUUUAFFFFABRRRQAUU&#10;UUAFFFFABRRRQAUUUUAFFFFABRRRQAUUUUAFFFFABRRRQAUUUUAS20fmSDI+VeTXK+MNQF3qQhRt&#10;yW67T0xuPXn8h9Qa6u3nWHdkHnHSuG0/RdQ1iaRhGyDcd0sxIG7nOe5OR2/GuDEcz0Rpf3VFdTPo&#10;oorzjMKsWF9Lp90s0W3ev95QeO49vTjmq9FNOwJ2N4+Mrs8m3tST3Kn/ABp//Cb3/wDzyt/++W/+&#10;KrnqM4q/aS7lc7XU0JtbvNXvIbaa4ZYZZApSLC4DHBGepGD3zXZ1yvhDSZLq+e7PypDkAnuxGMdO&#10;w/mK6S41bTbNNz3SykgkLCd3Ttx0/Eiu+lNRjeTFGMpassxwvKflHHqelQape22kwbpZCZeMRJgs&#10;30Hp7+1YWreL5bhPKsla3j6GQ43EY6D079PbpVLRdGl1y6ZmfEatmWQsN5PXp1yfU8deuMVMsQ27&#10;RNLLZanV6NdQ6tH58RJjU4O4Yw2AcfrVfW7zzphEn3IyQfdu/wDn605pLbRbP7HZjDDIZu+e7E9z&#10;/L8MVlVNSbloyvhVgooorAkKKKKACiiigAooooAKKKKACiiigAoqrNqHkAl7edVBA3bQRk9s5x/+&#10;qqMutTOuI4hGfVjn8qlySFdI1pJkgTdIwRR3NYepai143lx5EQ/8e9/pVeQvO++Vy7e9KAAOKzcm&#10;S3cRVCilooqSQooooAKKKvWmi3N1GXAWJMZBkON3AIwOvIPXp71UYuTtFAVIYXnlSNBlmYKo6ZJO&#10;BXQR+GReRpumt7aaEKk4jffg4IBI4w3AB5weT9XW+i2tuo3IZ5Ac75OnB4wvT6g5rTWQyRpEzCON&#10;T7/TAA9B2GBXfTwsrXmWmluS6PZwWduYWke6WI+YGkQbUPqo6g/4HFLIkNhdPLFaRiWRy4mI3Fs9&#10;cHt9P8amaBY7EpGd7yfMMjBIBHQf0ptnMsdtmYb4/M2hSM44zmuiMIrW17Gl3ohlxqDzRjbJtyNr&#10;x7f1Bx0qnU14u24YHZxwNgAH/wCuoa7KaSWhhJtvUKKKKsgKKKKACiiigAooopgZ/wAHIxH4MlQZ&#10;wusasBn/ALCNzRTvg/8A8ifP/wBhnV//AE43NFebU+OXqdtH+HH0RzFn/wAjv49/7C8P/pus616y&#10;LP8A5Hfx7/2F4f8A03Wda9e/T+CPovyPEn8UvV/mFFFFakhRRRQAUUUUAFFFFABRRRQAUUUUAFFF&#10;FABRRRQAUUUUAFFFFABRRRQAUUUUAFFFFABRRRQAUUUUAFFFFABRRRQAVLBeS2/+rkZQMnb1GSMd&#10;OlRUYqZJS0Y02tjWttewAsyE+rp9PT61pQ3kNxxHKrHnAHBOBnoea5eiuaWHjLbQ2jVktzrqK563&#10;1e4hyC3m5/56ZJB9c9e1adtrFvcDDN5Dk42v0/P/ABxXJOlOJ0RqRkXqKNvyg/wtyCOhHtRWRoFF&#10;FVr67is4C8txDbZ+VZJyAu7HHcZ+me1GrdhN2V2ct4k8SS6ZcXiJdw3FtPG0SRwuomtZQpHY5Iz3&#10;7e2ObfiDzNP0G21C2uvNubSNVW4OWEquApJ5wcna3OeVFVrPxpB9lls9SQXV2pEW22AlW5B4yuOO&#10;c8g4/oObvro2txHaJbXCaZHOl19nvoyDGNxBH8R2En0P0Jzn1adGTcU42a+5r/hvv9TyqlVJNqV7&#10;/gzsNDt7/QdNhS5FvBYW8LPJ8zSS7uWPQAAcngbunU5zXRRyCSJXAYBgCAylT+IPI+lchq2m+INc&#10;010aex8hk3qlrk+dyCBubp0yCD9eDkb2hxytarPLc3U0kqKGW4jEewjOcIAMck+vQckYriqxTXPd&#10;Xvsjroyd+VJ2t1NOiiiuc6wooooAKKKKACiiigAooooAKKKKACiiigAooooAKKKKACiiigAooooA&#10;KKKKACiiigAooooAKKKKACiiigAooooAKKKKAAKS2ByT2FQ+JL5dN0d4uDLODGAe+R8x/AfzFW7U&#10;IJC7MAF5we5rhtc1h9a1QiMs8YbZCgycjpkDHU9fXt2rkxErKyNE1GN+rKFFWtS02XS5kim272QS&#10;YXnGSRg+/FVa8tq2jIasFFFFIQUUUUAK7NIcsxYgAZJzwBgD8qSiigAqWC8nsvMaBtruhVjgHKnq&#10;Oaiopp2A6ex0+8msYJnMe6Rd2GBHB6cjOcjntVqHR7qZsbogByTk/wCFcrZtcrOBatKJmBGISdxH&#10;XHH0/Su+hmnsNL8y7kMlwRkghRhj/CMdQP8AGuuEoyWxtBXMS4h+zzNHuDlTgkDv3/WoqVmLsWYk&#10;knJJ70lZiCiiigAooooAKKKKACiiigAooooAUHAPuCD7g8EU2S3trjPm20ecEbov3ZH0xx+YNLRQ&#10;BVm0azaNfKlnibnIYK4Ppjlaibw67PJ5V1A4XJXcWQsO3UYz+NX6KOVPoOyM5fDOpSKGSAMp6FZU&#10;IP607/hF9U/59f8AyIn+NX6KOWIuVFOHwjqUzEPGkAAzukcEH24zUj+G0sx/pd5Grg8xxckr9TjH&#10;5H8afLcLHx95vQUtpZGY+bLnB5APf/61bUqKm9iJOK0RbsbWCzUPbrhiMiRuXxz37cHHGKnoor14&#10;wjBWijO9woooqxDmmaTyyTgoAoI46dKbRRQlYd7hRRRQIKKKKACiiigAooooAKKKKYFH4P8A/Inz&#10;/wDYZ1f/ANONzRR8H/8AkT5/+wzq/wD6cbmivNqfHL1O2j/Dj6I5iz/5Hfx7/wBheH/03Wda9ZFn&#10;/wAjv49/7C8P/pus6169+n8EfRfkeJP4per/ADCiiitSQooooAKKKKACiiigAooooAKKKKACiiig&#10;AooooAKKKKACiiigAooooAKKKKACiiigAooooAKKKKACiiigAooooAKKKKACiiigAooooAkt7qa3&#10;YmN2TpkKeDj1HetO317gCaLJ7vGfb0PHX0IrIorGdKM90aRqSjsdXbzRXWfIlWXrkdGx64PPekuL&#10;aK5jaKaJZI2xujkUEHvyDXKZIrRt9duYcK7CaIdVfk9fXrmuOWHlHWLOhVoy0khshg8N3E8ot5bq&#10;a8YFYbOAkpGihQMZxgZHPH3unpm+HdQt9d8SatJKnztGI443bePKBw44yuCdp79TjPJrpIdWtLxT&#10;GzvZyOCN/DKp6DBPfvyMU3TfDtrY2dmsI+0pbFzFNkMwLZ3cjHqf07ij2ihFqafM9L/16WIdKUpR&#10;5GuVa2/r1ONkmvdFuLhdOvZINEiumhZxGJTC2FJ4YZ27jjg9j1JGe9t0eO3jSWTzpFUBpNu3cccn&#10;HbPpRDbRW2/yo0j3sXbYoG5j1J9T71JWdWr7S2m34+vmXSpunfX/AIHoLRRRWRuFFFFABRRRQAUU&#10;UUAFFFFABRRRQAUUUUAFFFFABRRRQAUUUUAFFFFABRRRQAUUUUAFFFFABRRRQAUUUUAFFFFABRRR&#10;QAUumWcNvMTDFHDxk7FAz+X1pADnA5J7CpLy5XR9NmmdkWTB2buhbHyr71lUairs0gru/Y4/xVeC&#10;81iUKQVhAjBAI6dc/iSKyKV5GkdndizMclmOST60leM3d3Ibu7hRRRUiCiiigAooooAKmtbKe+fb&#10;BE0hBAJVcgZ6ZPb8a3fCuj291FNeXSiSONsKpJwCBkkjv2/XitOTVzGnlWsK28Q+6Ao45z06Ctow&#10;urs0UNLsl0zTbbw5b+ZK++4kHzNjJPfavt/k9sZ91dS3kheRieeF7D6UySZ5m3SOzkcZY5plaN6W&#10;RbfRBRRRUkhRRRQAUUUUAFFFFABRRRQAUUUUAFFFFABSM20ZwT7AZpaKAGK08wPlW8jgdW2nA+tK&#10;tlPMv7xwgOeBzU63c6qFWaQAcABzxU41a7VQBKcDjlQf6VvCUI7oXLfqRQ2UUJBC5YfxNzU9J/bF&#10;1/z2/wDHV/wo/ti7/wCe3/jq/wCFdSxMVtEORdyRYZJBlY2I6ZUE1JHYTydEKjOMtxiqx1i7Xkzg&#10;D1IX/CqMmpXNxmKOSZ93By56U1iHLSKJajHc1LiJLXiaaNWPRVOTn3zjFRKwdcjkHvVO109UAeX5&#10;3P8ACeQKu11w5mveM277BRRRViCiiigAooooAKKKKACiiigAooopgUfg/wD8ifP/ANhnV/8A043N&#10;FHwf/wCRPn/7DOr/APpxuaK82p8cvU7aP8OPojmLP/kd/Hv/AGF4f/TdZ1r1kWf/ACO/j3/sLw/+&#10;m6zrXr36fwR9F+R4k/il6v8AMKKKK1JCiiigAooooAKKKKACiiigAooooAKKKKACiiigAooooAKK&#10;KKACiiigAooooAKKKKACiiigAooooAKKKKACiiigAooooAKKKKACiiigAooooAKKKKAEap7a8mtG&#10;3QuyE9QOh+o6GoetJtqZRUlZjTad0bdv4kZsC4hWUDA3L8re59/0q7DqFncD5ZxG3XbN8uPx6VzF&#10;FcssNF7aG6ryW+p2Dwug5GB69qbXLW91LatuikZDkE7Twceo71oQ+IJFGJoll4PzL8rE+pxx+lc8&#10;qE47am6qxe+hs0VSh1i1lBLu0JAHDAkE98Ef4CrsYEq7oysig43IQwz+FYNOPxKxompbBRRRQAUU&#10;UUAFFFFABRRRQAUUUUAFFFFABRRRQAUUUUAFFFFABRRRQAUUUUAFFFFABRRRQAUUUUAFFFFABRRR&#10;QAKxU5BIPqKpXehR61eI89xcFVHCKw2r+nrV2p/MTT7WW5mOFVd3vj0+p4rGpbl94uC5nbocLrtp&#10;Dp+oNbQKwWNQCztkuSM56cdQPwrPqa7upL25lmlOXkYsevHsPYdKhrx27vQlu7CiiipEFFFFABRR&#10;RQBtaDrq6fbT2koIjlyVkXnaxAHPt9OfrUjahbom4zJj0B5/LrWDQwz1q+d2sVzO1jVn1qCMfuw0&#10;p9uBWlpdvdalbi4MSw27Z2u7jtnJPtx6VmaDoL6xNnmO2Q/PIB19h7/y/LPVarfpHGbSAAADaxXg&#10;KB/CK1gm/ekaxV1dmOwAY7SSM8EjFJRRQSFFFFABRRRQAUUUUAFFAYEkAgkcHHaigAooooAKKKRm&#10;CjJIH1oAWiomuY1zzkjsKBOWXKRO/wBBVqMnshcyJaKYVuWAKwgZ9SKcLO4kI3SKgPUL1FaKjN9C&#10;XNAzBRkkD61DJdDgRgsx6cVZTTIwQXZnPfsDViGCOEfIgX3710Rwr+0S5NlGGwkn+aZio7L3/wDr&#10;VfiiWFNqLtHpT6K7oU4w2ICiiirAKKKKACiiigAooooAKKKKACiiigAooopgUfg//wAifP8A9hnV&#10;/wD043NFHwf/AORPn/7DOr/+nG5orzanxy9Tto/w4+iOYs/+R38e/wDYXh/9N1nWvWRZ/wDI7+Pf&#10;+wvD/wCm6zrXr36fwR9F+R4k/il6v8wooorUkKKKKACiiigAooooAKKKKACiiigAooooAKKKKACi&#10;iigAooooAKKKKACiiigAooooAKKKKACiiigAooooAKKKKACiiigAooooAKKKKACiiigAooooAKKK&#10;KACiiigAooooAKVHKMGUlWByCOCDSUUDLkOr3UYA80uM5IkG4n2yecfQ1ZTXnC/PCC2eqtgAemOf&#10;51lUZFYOjB9DRVJLqdDDq9tL1YxknGHH+RVtJVlXKMGHqpzXJ0BmXoSPpWMsMnsy1Wa3R11Fc3Hq&#10;dxHn94Tn+9zVqHXnHEig8dRxWLw81saKtF7m1RWfHrMLKMqwJ7DBqwNQt2wPMHPqDWThJbo0U4vq&#10;WKKYkyScK6sfQHNPqLWLvcKKKKACiiigAooooAKKKKACiiigAooooAKKKKACiiigAooooAKKKKAC&#10;iiigBVbawOAcdj0rK1qx1LXnWFTbxW6MWxuYljzgnjjjt7961KfcXUek2MlxLgMB8qk4LHsv4/56&#10;VhVUXH3jSKvp0OI1nT00u8FvHKZWVAZGK4wxycAfTHrVCpru6kvbmWaU5eRix68ew9h0qGvHdm9C&#10;HvoFFFFIQUUUUAFFFKgUuoclVzyVGSB9KAL+l6Hc6vvMIUKvBeQkLn06Hmt2Hwzpllzd3RnYMQUX&#10;5R06EDJ/WrUmrW6WccOmuoi2kHYCCgz79CeevPes2ulRjHzN7Rj5mndazmMRWqeRGowDgA4x0A7V&#10;mUUUNtibbCiiikIKKbJKsQG4gbiFGe5NOoAKKKjuWnjjXyEBkY4DMPlGOp54PUce9AFXUNWS1+RM&#10;SSc8A8L9f8KgtYbrWdQitzLshkdk3ICFYAZbGRk8dj6jpWppPhu2sVWe8K3EjAMsI6Docn1/Ht2P&#10;bpdMnMzMoCxxxqFWNegHb9BWkaM5LmlohxV3ZmTeWtrpai3t49zAfec52g9sevfn1qiTgZNGoXyt&#10;dSv8zFmJAPYdv0qJLSe6wX/dr6Ef0qo03N6ImU0noDXUa9yfpQrTyt+7iOOuW7irsFrHABtXJH8R&#10;61NXZHCpfEzLmbKC2Mzj55gvptH/AOqpE02JTliznvk96t0V0xpQjsidyOOCOMgqigjoQOakoorV&#10;K2wBRRRQAUUUUAFFFFABRRRQAUUUUAFFFFABRRRQAUUUUAFFFFABRRRTAo/B/wD5E+f/ALDOr/8A&#10;pxuaKPg//wAifP8A9hnV/wD043NFebU+OXqdtH+HH0RzFn/yO/j3/sLw/wDpus616yLP/kd/Hv8A&#10;2F4f/TdZ1r179P4I+i/I8SfxS9X+YUUUVqSFFFFABRRRQAUUUUAFFFFABRRRQAUUUUAFFFFABRRR&#10;QAUUUUAFFFFABRRRQAUUUUAFFFFABRRRQAUUUUAFFFFABRRRQAUUUUAFFFFABRRRQAUUUUAFFFFA&#10;BRRRQAUUUUAFFFFABRRRQAUUUUAFFFFABTlZl6E02igCcXHXKDoANpxzxz/P86fHeMowrugPYHiq&#10;tFRyIq7NOPVZtwO8N/skCp01hxnfGrem04rFpfMK9CaydGL6FKcl1N5dWQr8yOD6DBqUalbnB3kZ&#10;7EHiuf8ANbHY/Wned61m8PEtVpI6P7VCwB81OfVhUiyBlypDA9xXMiYEdx9acGyeCD9KyeH8ylWf&#10;Y6Slrno5XjztZlz12nFSJeTociVvxOf51LovoylWXVG7RWMuoXBYfOD7EDmnnVJlOCEz9D/jUulI&#10;pVomtRWXHrDjO+NW9NpxThrALDMRA9Q3/wBap9nPsP2ke5pUVR/taL+635D/ABpy6rCzYIdR6kUu&#10;SXYvnj3LlFVv7St/+en/AI6f8KP7St/+en/jp/wpcsuwc8e5ZoqL7TD/AM9U/wC+hR9ph/56p/30&#10;Kmz7DuiWiovtMP8Az1T/AL6FH2mH/nqn/fQos+wXRLRUX2mH/nqn/fQqQMGAIIIPcUO4J3LEMQjU&#10;zSkIqjd8xwAB3PtXG+JNc/ta6CxMwto/ug8bj/ex/LP6ZNanjK8le1gWMSCEkmTaOM8bcn6k1yhV&#10;gocqdpJAbHBIxkfqPzry8RKV+VmspJLliJRRRXGZhRRRQAUUUUAFFFFACrIysCpKkdwcVZj1K4j/&#10;AIw4Axhxn/69VaKd7Bc0RrTBRmAE9yHx/SpV1mEsAUkGe5UcfrWTRT5mVdmo2uQ4OI5C3YED/Gom&#10;1x2UhIArdizZH8qoUUczFqbXhmxk1fUjLcOzRwrkgEdTwB7ZGenpWpqDqbp0j+WOP92q46Y6/rmp&#10;dGtW0PRXmkUpcznhWHK9do79sn8cVQZgqkk4A710JcsUuptbliDMFUknAHelt2N1LlV2Rr1I/iP4&#10;/n/hVZVe+l2rwg6k9q1IolhjCLnA9a7KFG75pGDlfYezFiSSSTySe9STXhtdPkWLPmSZ5UcrngAf&#10;571HRXoSjzKwk2tilaWHlt5kuC/UD0/+vV2iiiMVFWRIUUUVQBRRRQAUUUUAFFFFABRRRQAUUUUA&#10;FFFFABRRRQAUUUUAFFFFABRRRQAUUUUAFFFFMCj8H/8AkT5/+wzq/wD6cbmij4P/APInz/8AYZ1f&#10;/wBONzRXm1Pjl6nbR/hx9EcxZ/8AI7+Pf+wvD/6brOtesiz/AOR38e/9heH/ANN1nWvXv0/gj6L8&#10;jxJ/FL1f5hRRRWpIUUUUAFFFFABRRRQAUUUUAFFFFABRRRQAUUUUAFFFFABRRRQAUUUUAFFFFABR&#10;RRQAUUUUAFFFFABRRRQAUUUUAFFFFABRRRQAUUUUAFFFFABRRRQAUUUUAFFFFABRRRQAUUUUAFFF&#10;FABRRRQAUUUUAFFFFABRRRQAUUUUAFFFKql2AAyT2oASilZSvBBB9DV+GNGiQ7VPA5xWcpcoFFWY&#10;sBux9TxV5oT5eF5cdz3qi67HZeuDjNW7SbeuxsZHT3FTO9roBtq5aQhhggUkkwaRhg5zjAqz5YEm&#10;/HzYx9aI4Vi6ck9WPU1lza3GQOpjUFuM8UzcM8EH6Ut1chlKLz6mq6xswO1ScelaxV1dgWMijIqt&#10;kqe4NKJCD1NVygWaKr+a3rR5retLlYixRUHnMF7H60ec3oKOVjJ6KhEzegpfOPp+tLlYEtFRecfT&#10;9aPOPp+tFmBp6Pam6vUbkJGQx+o6D8/61l+Lrz7VqzRqcrCoQYbIz1J9j2P0rotPuI9N0F7xl5wW&#10;I9TnAGcev864R5GkdndizMclmOST6187janNPl7HpQjyU0u+olFFFeYAUUUUAFFFFABRRRQAUUUU&#10;AFFFPhhkuJBHEjSOeioCSfwpgMrr/Dvh0Wai9vQFkUbkjbgIP7ze/wDL69Kmm6IunyJNckPcKwZY&#10;1b5UIGfmPcg9h6dTV6836gAJZXIHYHArvo4eTXNI0TUdXuQ6xrCXU/yHfGnCYGPqapx2ct026XMa&#10;jtjmr8VvHb/cQDPfvUldsMOk7yMpSctxkUSwptRdo9KfRRXWlykhRRRQAUUUUAFFFFABRRRQAUUU&#10;UAFFFFABRRRQAUUUUAFFFFABRRRQAUUUUAFFFFABRRRQAUUUUAFFFFMCj8H/APkT5/8AsM6v/wCn&#10;G5oo+D//ACJ8/wD2GdX/APTjc0V5tT45ep20f4cfRHMWf/I7+Pf+wvD/AOm6zrXrIs/+R38e/wDY&#10;Xh/9N1nWvXv0/gj6L8jxJ/FL1f5hRRRWpIUUUUAFFFFABRRRQAUUUUAFFFFABRRRQAUUUUAFFFFA&#10;BRRRQAUUUUAFFFFABRRRQAUUUUAFFFFABRRRQAUUUUAFFFFABRRRQAUUUUAFFFFABRRRQAUUUUAF&#10;FFFABRRRQAUUUUAFFFFABRRRQAUUUUAFFFFABRRRQAUUUUAFKrFGBBwR3pKs2caSbtwBIwRUydlq&#10;MBMk67ZMK3Z6swx+XGFJzjPNKqKv3VAz6ChpkBwXUEds1zN30QFK6XbM3GM81ErFWBHUc1ZuozKQ&#10;6EOBwQvNVa3i7oRoxXAeHecDHWqs10ZThcqv86cPks/98/5/lVapjFXbAK0LaPy4xn7x5NVbePzJ&#10;Rn7o5NXyMj096mpLoBQupPMmP+zxUTKVAJBAPQkdatM0ducBCzerVDLcNKMHAA7Cri30QyKiiitR&#10;BRRRQAUUUUAFFFFAyS8vrqbRnsYnVQSCGYc4znFGk+GEsdEu7u9cs5VmQMdozjg9ecngZ/I5FaOm&#10;6BLeMTMHgjU/xLgt9Af51F4q1mGaOOytZFaJcMxj+7x91QRwR3/L0rwMY6S+FanoUoytzz+RzVFF&#10;FeGUFFFFABRRRQAUUUUAFFTW1nNezCKGJpXPZR05xk+g963bPQ4LP552W6k7Bc+Wpz1/2v5fWtqd&#10;KVR2SKsZmn6LPfIJSVhgOf3j9WwRnaOp/lx1rft7aGyjMduhUHOZG/1jA9ifT2HFTSSNIxZyWY9S&#10;abXrUsNGnq9WQ32CiiiuwkKKKKACiiigAooooAKKKKACiiigAooooAKKKKACiiigAooooAKKKKAC&#10;iiigAooooAKKKKACiiigAooooAKKKKACiiimBR+D/wDyJ8//AGGdX/8ATjc0UfB//kT5/wDsM6v/&#10;AOnG5orzanxy9Tto/wAOPojmLP8A5Hfx7/2F4f8A03Wda9ZFn/yO/j3/ALC8P/pus6169+n8EfRf&#10;keJP4per/MKKKK1JCiiigAooooAKKKKACiiigAooooAKKKKACiiigAoop8IRpAHOFpN2AZRVg25j&#10;mQY3KT1NMkYRzEoMBTwDUqV9hkagswA6nilkjaNsMMHrVuGJWkEyng9R6GmSQPJIzMQig9Se1Rz6&#10;gVaKKK2EFFFFABRRRQAUUUUAFFFFABRRRQAUUUUAFFFFABRRRQAUUUUAFFFFABRRRQAUUUUAFFFF&#10;ABRRRQAUUUUAFFFFABRRRQAUUUUAFFFFABRRRQAUUVdtVjaHaCGJ5INRKXKrgUqKvPZxt0yp9qha&#10;ydT8uGH5UlNMCKOVomypx7etThY7rH8Ent3pq2hABkYIPrS+dFD/AKtdzf3jUt3+HcZJJbsYUjXq&#10;Dkk9Ki8uKEfO29v7q1YnmRTsckBhyR2qrNbmL5h8ydmFRG73Aet0Eb5IwF/U1Ml5G3XKn3qhRWjp&#10;oRqYWRecMpqhcxrHJgE+pHpUasUOQSD6ihmLsSTknvSjFxe4xKKKK2EFFFFABRRRQAVsaPqFvp9p&#10;cSGPdcIpbDMBuHoCenuOv16DH60gzWFaHtI8t7GlOThLmRFfeIL69DebcMkfzZRPlXB6g46j65rM&#10;S4SVyqHeR1K9B+NbsHhEapIJXthGrHmQkrx1zjIz16/rV7UG0/wrGYNPt1F4R/rG+Yx8dee5B6fn&#10;xgH5qtQ9nvO53Rcp+9LRHMurRnDKVJAOCMcEZB/KkpXkaR2d2LMxyWY5JPrSVwDCiiigAooqW3tZ&#10;ryXy4Y2dupCjoPU+g9zTWoEVamm6HJdbZJ8wwZHBHzuDzlR6e54+vStGx0WGxbdKUuZxkEEZjA9g&#10;ep9zx7d6vs7SMWYlmPcnNejRwrl70xt2GQRJaw+VCqxpxnA+ZsZ5Y9+v09hTqKK9WMVFWRDdwooo&#10;piCiiigAooooAKKKKACiiigAooooAKKKKACiiigAooooAKKKKACiiigAooooAKKKKACiiigAoooo&#10;AKKKKACiiigAooooAKKKKYFH4P8A/Inz/wDYZ1f/ANONzRR8H/8AkT5/+wzq/wD6cbmivNqfHL1O&#10;2j/Dj6I5vyjp/wARPGNrJ80l3La6qhToInt1tgp/2t9nKSOmGTnJIGn2qn4mhOn/ABXaSTkarosY&#10;g29VNpPIZN3pn7bFtxnO184wN12vcovmpxf9aHjVFacl5v8AzCiiiugzCiiigAooooAKKKKACiii&#10;gAooooAKKKKACiiigAqWFYmB8xip7YqKp0iSaP5OJF6gnrUSdkBYiuELBAxPozd6rXELRtnkqe5q&#10;MRs2QFJI6gDpVuBJNpjlXKY4JNZaQ1QxkJ8m2Z+NzdKrMxc5JJPqavTRLsRS4VR2PeodtugPJc+l&#10;OMuoDJEWOFOMu3Oc9BURUgA4OD0PrV1pQVEqoHx1PcVWmmMxGQAB0xVRbYEVFFFaiCiiigAooooA&#10;KKKKACiiigAooooAKKKKACiiigAooooAKKKKACiiigAooooAKKKKACiiigAooooAKKKKACiiigAo&#10;oooAKKKKACiiigAqaO1kZhkbR6moae8zsMFiR6VMr9AL0JCnZ5hdh69qfI4jQse1QWce2Mt/epl7&#10;Jlgg7cn61z8t5WGVmYuxJOSe9OhGZkx6imVctrYqQ7cHstbyaihEV426bHoMUyGdojxyO4qW9hKv&#10;v7Hj8arUo2cQL628UihtmNwzjJpy2sanIQfjzSWjAwj2yDSyyLv8tiVyMhgcVhrewwaONRkqgHqQ&#10;KozKPMbBBGeMdKdNA8ZyfmB/iFRVtBdbgFFFFaiCiiigAooooA3rWKx03SVvblFmZsccNnJ6AHjI&#10;79+DWRdeML+Z8xFLZQThUUMSO2Sc/piod37p42AZHHKn17H6j/PBNZ01rLGxKJ5i54CkZ/HOBXgY&#10;qhX5uaOqO+FaKiktC3c6/qF5CYpblih6hQFzxjBwBke1Z9QSXkcJAk3xsRna6EH+VRvqcCYwWfP9&#10;0dPzryHGbeqZTmnuy3RVcz3DOFWymIJwCwI/pTls9Sm6iODHqc5/nWscLVntEh1YomqvLfwRfxhj&#10;6JzVmDw7JdSKktw8rNzsTgA+uTxjr6V0Fj4bsNO5MUdzNyCZBvUe4B6n9PbvXQsFKPxsFNz2MbSt&#10;Ju9TKzSKbOzyPmYfvJFPOUB4xjHJ454zjFdNb28dnAIoRtUDDE/ebnOWPc/oOwFTM7SMWJLMe5Oa&#10;Su2nQhT2WpewUUUV0iCiiigAooooAKKKKACiiigAooooAKKKKACikqGzvoL+MyW8qzIGKlkORkda&#10;NWrhdXsT0VUtNUtr6a4igk3yW7bZF2kbTkjuOeh6VT0fxFBqSXAkP2eaBnLxyjaVQE4J57DGfQ/h&#10;VcktXbYzdSKaV9/0NeiuZ8I6hfapNd3E0p+xh2EcTYOCTuxu68Agfj7V01VUg6cnF7hTqKpFSSCi&#10;iiszQKKKKACiiigAooooAKKKKACiiigAooooAKKKKACiiigAooooAKKKzvEWtweGtB1PV7pJJLbT&#10;7aW7lSEAuyIhYhQSBnAOMkUa3sD0V2L8H1MngCwvBxHqkt1qsK/xLDdXElzGrejBJlDAZAYHBIwS&#10;VqfD/Qbjwv4F8O6NdPG91p2nW9nK8JJRnjiVGKkgEjIOMgfSivPk+aTfmdkVaEV5GF8YLXydD03W&#10;l/1mi6nb3RZlyiQyE29w7nsiQzyyFsgL5YJ+UEGL3rtda0e18RaPfaZfxefY3sD21xFuK743Uqy5&#10;BBGQSMgg15h4ZvLxYJdK1aTdrumnyLssoQzgFhHchQAAkqrvG3IUlkzuRgPSwc7wcOxwYqHLNS7/&#10;AJo2qKKK9E4gooooAKKKKACiiigAooooAKKKKACiiigAooooAfEVD/OMrVmKZGkASID/AGsYxVOn&#10;xyNFu245GM1nKNwJprttxCEAA9fWlt3eSQszHao554qOO3Z0DllVfUmrAg2W7KhDM3f1rN8qVkMZ&#10;HOtwCkgxk8GoZbd42xjIJwCO9RVoJIE2IxO8jPNU/c2AqRmWFiwUgd8jioyc1NcGVW2uxI7EcA1B&#10;Vx11EFFFFWAUUUUAFFFFABRRRQAUUUUAFFFFABRRRQAUUUUAFFFFABRRRQAUUUUAFFFFABRRRQAU&#10;UUUAFFFFABRRRQAUUUUAFFFFABRRRQAUUUUAFFFFAEkdxJGAAcgdjTQGkfjlmNNpVYqwI6jmptbY&#10;C9DbiE5PzN6+lTKwLEA8jqKpSXjMML8o9e9SWYCxu5PH+Fc8ou12MsfLKvZlNZ00Rhk2nn0PrUlt&#10;P5LYP3T+lOvJlkwq4JHORVxTjK3QB9i3yuOwOaZfL+8U9iMVWoq+X3riJVuGWNk6gjHPaoqKKpKw&#10;BRRRVAFFFFABRRRQAUUUUAFBOKKkt7eW6k2RruYAk84AA7k9qmTUdWNK+iI+tXbPTWm2vKTHFn/g&#10;TA91Hp79PrVu3sYbVgTieTHVh8oyOwPX6n8qnZmdiSSSe5Oa5J1ubSJ0xpW1kNjRYYzHEvlqeoBy&#10;W9ye/wDL2paKKxNgooooAKKKKACiiigAooooAKKKKACiiigAooooAKKKKAI7jyvJk87b5W079+Nu&#10;3HOc9sVwdxMnhfUhdaZdxXFpKcPbrKGI9jzn6N26H36/UP7P1CZdNu9ryOvmrE2QSATyD68Hoc4z&#10;2ptv4b0y1QqllCwJzmRd5/NsmuqjONK/Pd36dGjjrU5VmuS2nXqmUfA67tFMpm86SaZ3fJyVbgYP&#10;vwD+NUvHVhBDAl8heK6ZvKLR9HBByG/AEZ/D6VNRt5vBepJdWZL2M5w0LZwMfwk/ng9evXnK6jeR&#10;eLtc06G3HmW6L5ku5WUqCcsCfoAMjuetdkYP2vt4v3Hd/wDAf5HJKa9l7GS95WX/AAUT6T4a1b+z&#10;kiN/9hiOJFjhXD5I53H5TnoMZP6Ct23ksvDsFpYGZ/3jFYtwJLEtnqBjqwouPE2mWu3fextuzjyz&#10;v/PbnFcpN4mth4hn1DZJcrEgjtkxsHoST17tjIP3u2Kx5KuJbco6b6K2vqa81LDpcr123vZeh39F&#10;c9ofiC+1S/xNZPb2jx7o3MbHJ4/i6YIyeg7V0NcU4Om+V7ndTqRqLmiFFFFQaBRRRQAUUUUAFFFF&#10;ABRRRQAUUUUAFFFFABRRRQAUUUUAFcz4th/tbVvC+ifeS81SO5uFTmRIbUG5EmOyefHbRsxGMTBe&#10;GZTXTVj+CYT4i8U6p4jkGbSz8zRtOPrtkH2uTsfmmjSLawOPsu5TiQ5iUuWLkCjzNR7/AJHfjgUU&#10;tFeaemFebfE7Tzo+oaf4rhUiK2/0LVAvQ2jtlZm6D9zIQxZjhIpLg9TXpFMZBIhVgCpHIIyDWlOo&#10;6clJGVSmqkXFnntFZE2ln4d30enSKf8AhHrmYrp11n5bVnYkWknZVBbbCRhdoWPhgpl16+gjJTSk&#10;tmeG04txlugooorQkKKKKACiiigAooooAKKKKACiiigAooooAKKKKAFVdzAE4BPX0qxcTbZE2EEI&#10;O1VqKhxu7gSTOsjblG3I5HvTZJDK2SACBjim0U1GwDmkaTG4k46ZptFFPYAooopgFFFFABRRRQAU&#10;UUUAFFFFABRRRQAUUUUAFFFFABRRRQAUUUUAFFFFABRRRQAUUUUAFFFFABRRRQAUUUUAFFFFABRR&#10;RQAUUUUAFFFFABRRRQAUUUUAFPSZkUqD8pzkUyila4BRRRTAKKKKACiiigAooooAKKKKACiiigA6&#10;UVJb28l3JsjTcwBJ5wAB3J7VrW9nFYkNxNOpyHxwhx/CO/Pc+g4rCdVR06msKbn6FO10tnUPMTHG&#10;wDKo+8wz+g9z+taOQseyNRFECWCj19Se5oZmkYsSWY9yc0lccm5/EdUYqOwUUUUDCiiigAooooAK&#10;KKKACiiigAooooAKKKKACiiigAooooAKKKKYHE674k0jV7doXguHaMkxyoFXn2JOQD7j8MijSfEW&#10;tXFv9khtBc3UBw0spxgdMNkj5s+/bp1NdLdRR6Pp9zNZWS+bt4jgiGWboMgYyAT+War+E9MbS9Hj&#10;STIllPmup/hJA46ccAZ9813e0p+ydo7PS7v6nm+zqe0V5brWyt6GRqFrr95YzS3k0EFqULSwKgYq&#10;o644PPGR83XuO3JwWZjWG5uYZvsUjlPMjwCcdcEjH+OCOxx2fjjVoo9ONmkkbTyOoePOWVR82fbn&#10;b19a2LHR4YdEi0+aNZEEYWRckgt1JHfrk/4VvTxDo0lKStzPZaadzGWHVaq4xley3euvYzdP8K6J&#10;cWcUkcZulYZEjSNlue+CB7dO1TajoPksl5pKx215EMeWoCpMvdWHT8f/AKxHN3N1d+CdSlgt5Vnt&#10;5FEipKCQATjJxjnjHHXj8N+3uNdv7aOeCTTWjfDK6eZyM9OR+B7/AENZVI1I2nzXi9rv8Ga05UpJ&#10;w5bSW9v8zW0m6uLuxjkurc205HzISOfcdx9DyKuUUV5z1d7WPSirKzdwooooGFFFFABRRRQAUUUU&#10;AFFFFABRRRQAUUUUAFFFFABRRWfrmtQ6Bpr3kySzfvI4Y4YQC8ssjrHHGuSBlndVBYhRuySBkg8g&#10;eiuzM8YTXN/FaeH9Pmlg1HWZDb+fAxWS1tgM3FwCOUKp8qPggSyQg8NXf6fY2+l2NvZWkEdva28a&#10;xQwxKFSNFGFVQOAAAAB7Vg+EfDMumT3Wr6oYm1y/jjjn8gkxQRIXMcEZIBYKZHJcgM7Oxwq7ETqK&#10;4a1Tmdlsjrowcfelux1FFFYHQFFFFAGZrWi2fiDTZ7C/hFxbSgErkqQQQysrAgqysAyspBUgEEEA&#10;15vc/wBqeEbyCz1wx3NjM6wWmtRnb5shOFS4jChYpGyFVlJR2Bx5ZZIz6yPTNVr6xt9Ss57S6gju&#10;bWeNopYJkDpIjDDKyngggkEHrmuijXdJ23RzVqKqrszhKPpVLUvCes+DizaLb3HiPRiSxs5rzdfW&#10;x7iOSZsTqSc4kkVk+bDOCqImk61Y65byS2Nyk6xSGKVBkPDIAC0ciHDI4yMowDDoQK9uFSNRXizy&#10;JRlB2krP+ti9RRRWpAUUUUAFFFFABRRRQAUUUUAFFFFABRRRQAUUUUAFFFFABRRRQAUUUUAFFFFA&#10;BRRRQAUUUUAFFFFABRRRQAUUUUAFFFFABRRRQAUUUUAFFFFABRRRQAUUUUAFFFFABRRRQAUUUUAF&#10;FFFABRRRQAUUUUAFFFFABRRRQAUUUUAFFFFABRRRQAUUUUAFFFFABRRRQAUYoXpUkMLXEioilmY4&#10;Cik3bcpK5F96r9rpbzKsk2YoSR2+Zx1+Uf19+9WLfT47cAy7ZpCAducqp/8AZj+n1q07mRizZJPX&#10;Ncc63NpA6IUrayGpthiCRDYuMHHVvdj3P+RiiiisTYKKKKACiiigAooooAKKKKACiiigAooooAKK&#10;KKACiiigAooooAKKKKACiiigArG1jw+2sXSmS9mitdgV7ePgMQSc9cenbtWzRVRlKDvHciUY1Fyy&#10;2PO7rw5DN4iTS7QyqqR5kmdd5zgtnjHGCo7f49ToOqSNNJpl4MX1qo3MCWEi8YbPryM59fqBbs9F&#10;trG+urqJT5twctu5x3OO4yeT+FXVjVZC4UByAC2OSBnA/U/nXTWxHtEovWy+d+py0cO6T5lpd/h0&#10;Oeh0uTUPEmpyXcDmzMKwqsmcMDtOV7YypPByCR3puh6Jf6HrEkUUgk0xwWJc8g9hj+96noR74A6a&#10;is3XnZx6NJW9OvqarDxTUut739enoFFFFYHQFFFFABRRRQAUUUUAFFFFABRRRQAUUUUAFFFFABRR&#10;XPTeLDqV5Np/hu3j13UoZGjmbzGjs7ZlOHWa5VHVZBwPKUNJllJQKS6rbcV10NHWtah0W2SSRJbi&#10;eaQQ21pbgNNcykEiNASATgEkkhVVWZiqqzCXw74durzUItc1yPyrqMH7Dp24MtipBBZiCVedlJDM&#10;MhASiEgu8tvw34P/ALGun1DUL2TWNXkj8r7VLGsaQISGaKBFH7uMsAeSzttQO77Ex09clSrdcsTq&#10;p0nfml9wtFFFcx1BRRRQAUUUUAFFFFACVzHiTwFpHii4F7NDJZavGgji1SybyrmNQSVXePvoGO7y&#10;pA0ZIBZDXT0frTjJxd07MmUYzVpK55ddeG/GOisyQx6f4ls4wWEzTmzvGQfweXsaKSTAzv3wozNj&#10;bGBmsu68bWOjny9fhuvC8oO1v7Zj8mDceQi3IJgdivzbUkY4DZAKsB7J17Ubfau2OMkviVzilhIv&#10;4HY82tbqG+tYbm2mjuLeZBJHNEwZHUjIZSOCCDkEVLmte7+E/grULye6u/B+g3V1O7SyzzaZC7yO&#10;xyzMxXJJOSSeuapzfB3wizAWmmzaOmP+PfRb6406FiP4jHbyIpboNxGSABnAGOlYyHVM53hanSxU&#10;59aOfWrn/CmfDX9/XP8Awo9R/wDj9H/CmfDX9/XP/Cj1H/4/V/XKfZ/18xfVavl95T59aOfWrn/C&#10;mfDX9/XP/Cj1H/4/R/wpnw1/f1z/AMKPUf8A4/R9cpdn/XzD6rV8vvKfPrRz61c/4Uz4a/v65/4U&#10;eo//AB+j/hTPhr+/rn/hR6j/APH6PrlLs/6+YfVavl95T59aOfWrn/CmfDX9/XP/AAo9R/8Aj9H/&#10;AApnw1/f1z/wo9R/+P0fXKXZ/wBfMPqtXy+8p8+tHPrVz/hTPhr+/rn/AIUeo/8Ax+j/AIUz4a/v&#10;65/4Ueo//H6PrlLs/wCvmH1Wr5feU+fWjn1q5/wpnw1/f1z/AMKPUf8A4/R/wpnw1/f1z/wo9R/+&#10;P0fXKXZ/18w+q1fL7ynz60c+tXP+FM+Gv7+uf+FHqP8A8fo/4Uz4a/v65/4Ueo//AB+j65S7P+vm&#10;H1Wr5feU+fWjn1q5/wAKZ8Nf39c/8KPUf/j9H/CmfDX9/XP/AAo9R/8Aj9H1yl2f9fMPqtXy+8p8&#10;+tHPrVz/AIUz4a/v65/4Ueo//H6P+FM+Gv7+uf8AhR6j/wDH6PrlLs/6+YfVavl95T59aOfWrn/C&#10;mfDX9/XP/Cj1H/4/R/wpnw1/f1z/AMKPUf8A4/R9cpdn/XzD6rV8vvKfPrRz61c/4Uz4a/v65/4U&#10;eo//AB+j/hTPhr+/rn/hR6j/APH6PrlLs/6+YfVavl95T59aOfWrn/CmfDX9/XP/AAo9R/8Aj9H/&#10;AApnw1/f1z/wo9R/+P0fXKXZ/wBfMPqtXy+8p8+tHPrVz/hTPhr+/rn/AIUeo/8Ax+j/AIUz4a/v&#10;65/4Ueo//H6PrlLs/wCvmH1Wr5feU+fWjn1q5/wpnw1/f1z/AMKPUf8A4/R/wpnw1/f1z/wo9R/+&#10;P0fXKXZ/18w+q1fL7ynz60c+tXP+FM+Gv7+uf+FHqP8A8fo/4Uz4a/v65/4Ueo//AB+j65S7P+vm&#10;H1Wr5feU+fWjn1q5/wAKZ8Nf39c/8KPUf/j9H/CmfDX9/XP/AAo9R/8Aj9H1yl2f9fMPqtXy+8p8&#10;+tHPrVz/AIUz4a/v65/4Ueo//H6P+FM+Gv7+uf8AhR6j/wDH6PrlLs/6+YfVavl95T59aOfWrn/C&#10;mfDX9/XP/Cj1H/4/R/wpnw1/f1z/AMKPUf8A4/R9cpdn/XzD6rV8vvKfPrRz61c/4Uz4a/v65/4U&#10;eo//AB+j/hTPhr+/rn/hR6j/APH6PrlLs/6+YfVavl95T59aOfWrn/CmfDX9/XP/AAo9R/8Aj9H/&#10;AApnw1/f1z/wo9R/+P0fXKXZ/wBfMPqtXy+8p8+tHPrVz/hTPhr+/rn/AIUeo/8Ax+j/AIUz4a/v&#10;65/4Ueo//H6PrlLs/wCvmH1Wr5feU+fWjn1q5/wpnw1/f1z/AMKPUf8A4/R/wpnw1/f1z/wo9R/+&#10;P0fXKXZ/18w+q1fL7ynz60c+tXP+FM+Gv7+uf+FHqP8A8fo/4Uz4a/v65/4Ueo//AB+j65S7P+vm&#10;H1Wr5feU+fWjn1q5/wAKZ8Nf39c/8KPUf/j9H/CmfDX9/XP/AAo9R/8Aj9H1yl2f9fMPqtXy+8p8&#10;+tHPrVz/AIUz4a/v65/4Ueo//H6P+FM+Gv7+uf8AhR6j/wDH6PrlLs/6+YfVavl95T59aOfWrn/C&#10;mfDX9/XP/Cj1H/4/R/wpnw1/f1z/AMKPUf8A4/R9cpdn/XzD6rV8vvKfPrRz61c/4Uz4a/v65/4U&#10;eo//AB+j/hTPhr+/rn/hR6j/APH6PrlLs/6+YfVavl95T59aOfWrn/CmfDX9/XP/AAo9R/8Aj9H/&#10;AApnw1/f1z/wo9R/+P0fXKXZ/wBfMPqtXy+8p8+tHPrVz/hTPhr+/rn/AIUeo/8Ax+j/AIUz4a/v&#10;65/4Ueo//H6PrlLs/wCvmH1Wr5feU+fWjn1q5/wpnw1/f1z/AMKPUf8A4/R/wpnw1/f1z/wo9R/+&#10;P0fXKXZ/18w+q1fL7ynz60c+tXP+FM+Gv7+uf+FHqP8A8fo/4Uz4a/v65/4Ueo//AB+j65S7P+vm&#10;H1Wr5feU+fWjn1q5/wAKZ8Nf39c/8KPUf/j9H/CmfDX9/XP/AAo9R/8Aj9H1yl2f9fMPqtXy+8p8&#10;+tHPrVz/AIUz4a/v65/4Ueo//H6P+FM+Gv7+uf8AhR6j/wDH6PrlLs/6+YfVavl95T59aOfWrn/C&#10;mfDX9/XP/Cj1H/4/R/wpnw1/f1z/AMKPUf8A4/R9cpdn/XzD6rV8vvKfPrRz61c/4Uz4a/v65/4U&#10;eo//AB+j/hTPhr+/rn/hR6j/APH6PrlPs/6+YfVavl94y10+S4Xcfkj67mHXnGFHc/5JFa0ey1ia&#10;OAbUJyWJ+Z/qf6Vn/wDCodAZVBuPEBCjA/4qTUunp/x8Uv8Awp/w/wD8/HiD/wAKXUv/AJIrlliI&#10;z3ubxoTjsl97/wAi9RVH/hT/AIf/AOfjxB/4Uupf/JFH/Cn/AA//AM/HiD/wpdS/+SKXtoeZXsqn&#10;Zff/AMAvUVR/4U/4f/5+PEH/AIUupf8AyRR/wp/w/wD8/HiD/wAKXUv/AJIo9tDzD2VTsvvf+Reo&#10;qj/wp/w//wA/HiD/AMKXUv8A5Io/4U/4f/5+PEH/AIUupf8AyRR7aHmHsqnZfe/8i9RVH/hT/h//&#10;AJ+PEH/hS6l/8kUf8Kf8P/8APx4g/wDCl1L/AOSKPbQ8w9lU7L73/kXqKo/8Kf8AD/8Az8eIP/Cl&#10;1L/5Io/4U/4f/wCfjxB/4Uupf/JFHtoeYeyqdl97/wAi9RVH/hT/AIf/AOfjxB/4Uupf/JFH/Cn/&#10;AA//AM/HiD/wpdS/+SKPbQ8w9lU7L73/AJF6iqP/AAp/w/8A8/HiD/wpdS/+SKP+FP8Ah/8A5+PE&#10;H/hS6l/8kUe2h5h7Kp2X3v8AyL1FUf8AhT/h/wD5+PEH/hS6l/8AJFH/AAp/w/8A8/HiD/wpdS/+&#10;SKPbQ8w9lU7L73/kXqKo/wDCn/D/APz8eIP/AApdS/8Akij/AIU/4f8A+fjxB/4Uupf/ACRR7aHm&#10;HsqnZfe/8i9RVH/hT/h//n48Qf8AhS6l/wDJFH/Cn/D/APz8eIP/AApdS/8Akij20PMPZVOy+9/5&#10;F6iqP/Cn/D//AD8eIP8AwpdS/wDkij/hT/h//n48Qf8AhS6l/wDJFHtoeYeyqdl97/yL1FUf+FP+&#10;H/8An48Qf+FLqX/yRR/wp/w//wA/HiD/AMKXUv8A5Io9tDzD2VTsvvf+Reoqj/wp/wAP/wDPx4g/&#10;8KXUv/kij/hT/h//AJ+PEH/hS6l/8kUe2h5h7Kp2X3v/ACL1FUf+FP8Ah/8A5+PEH/hS6l/8kUf8&#10;Kf8AD/8Az8eIP/Cl1L/5Io9tDzD2VTsvvf8AkXqKo/8ACn/D/wDz8eIP/Cl1L/5Io/4U/wCH/wDn&#10;48Qf+FLqX/yRR7aHmHsqnZff/wAAvUVR/wCFP+H/APn48Qf+FLqX/wAkUf8ACn/D/wDz8eIP/Cl1&#10;L/5Io9tDzD2VTsvv/wCAXqKo/wDCn/D/APz8eIP/AApdS/8Akij/AIU/4f8A+fjxB/4Uupf/ACRR&#10;7aHmHsqnZfe/8i9RVH/hT/h//n48Qf8AhS6l/wDJFH/Cn/D/APz8eIP/AApdS/8Akij20PMPZVOy&#10;+9/5F6iqP/Cn/D//AD8eIP8AwpdS/wDkij/hT/h//n48Qf8AhS6l/wDJFHtoeYeyqdl97/yL1FUf&#10;+FP+H/8An48Qf+FLqX/yRR/wp/w//wA/HiD/AMKXUv8A5Io9tDzD2VTsvvf+Reoqj/wp/wAP/wDP&#10;x4g/8KXUv/kij/hT/h//AJ+PEH/hS6l/8kUe2h5h7Kp2X3v/ACL1FUf+FP8Ah/8A5+PEH/hS6l/8&#10;kUf8Kf8AD/8Az8eIP/Cl1L/5Io9tDzD2VTsvvf8AkXqKo/8ACn/D/wDz8eIP/Cl1L/5IoX4N+Btu&#10;6Xwjo13IRlri7sY55pT3aSR1Lux6lmJYkkkkml7aHmNUqnZfeUta8a6F4evEs9Q1a0tr+RA8Vi0o&#10;NzMCSFEcIy8hYgqAoJY8AE8VXi13X9aXOheGLh4T8y3muSnToZAOCAmx7gNnoHhRSASGxt3dpoPh&#10;jSPC9rJa6LpdlpNs0hlaCxt0gQuQAWKqACcADPsPStX61m666IpUH9pnCQfD671zEnirUPtcLc/2&#10;Np5aKyUddsrf6y44LIwcrFIpGYQa7GysbfTbO3tLWCO2tYI1iihhQIkaKMBVUcAAAAAdMVbpa55T&#10;ct2dEacY7IKKKKk0CiiigAooooA//9lQSwECLQAUAAYACAAAACEAKxDbwAoBAAAUAgAAEwAAAAAA&#10;AAAAAAAAAAAAAAAAW0NvbnRlbnRfVHlwZXNdLnhtbFBLAQItABQABgAIAAAAIQA4/SH/1gAAAJQB&#10;AAALAAAAAAAAAAAAAAAAADsBAABfcmVscy8ucmVsc1BLAQItABQABgAIAAAAIQCpDajc3QIAABcG&#10;AAAOAAAAAAAAAAAAAAAAADoCAABkcnMvZTJvRG9jLnhtbFBLAQItABQABgAIAAAAIQA3ncEYugAA&#10;ACEBAAAZAAAAAAAAAAAAAAAAAEMFAABkcnMvX3JlbHMvZTJvRG9jLnhtbC5yZWxzUEsBAi0AFAAG&#10;AAgAAAAhAIiseHncAAAABwEAAA8AAAAAAAAAAAAAAAAANAYAAGRycy9kb3ducmV2LnhtbFBLAQIt&#10;AAoAAAAAAAAAIQCdwlAAm/sAAJv7AAAUAAAAAAAAAAAAAAAAAD0HAABkcnMvbWVkaWEvaW1hZ2Ux&#10;LmpwZ1BLBQYAAAAABgAGAHwBAAAKAwEAAAA=&#10;" stroked="f" strokeweight="1pt">
              <v:fill r:id="rId2" o:title="Snölandskap med träd" recolor="t" rotate="t" type="frame"/>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7D0AF4A"/>
    <w:lvl w:ilvl="0">
      <w:start w:val="1"/>
      <w:numFmt w:val="decimal"/>
      <w:pStyle w:val="Numreradlista5"/>
      <w:lvlText w:val="%1."/>
      <w:lvlJc w:val="left"/>
      <w:pPr>
        <w:tabs>
          <w:tab w:val="num" w:pos="1800"/>
        </w:tabs>
        <w:ind w:left="1800" w:hanging="360"/>
      </w:pPr>
    </w:lvl>
  </w:abstractNum>
  <w:abstractNum w:abstractNumId="1" w15:restartNumberingAfterBreak="0">
    <w:nsid w:val="FFFFFF7D"/>
    <w:multiLevelType w:val="singleLevel"/>
    <w:tmpl w:val="0F9C3776"/>
    <w:lvl w:ilvl="0">
      <w:start w:val="1"/>
      <w:numFmt w:val="decimal"/>
      <w:pStyle w:val="Numreradlista4"/>
      <w:lvlText w:val="%1."/>
      <w:lvlJc w:val="left"/>
      <w:pPr>
        <w:tabs>
          <w:tab w:val="num" w:pos="1440"/>
        </w:tabs>
        <w:ind w:left="1440" w:hanging="360"/>
      </w:pPr>
    </w:lvl>
  </w:abstractNum>
  <w:abstractNum w:abstractNumId="2" w15:restartNumberingAfterBreak="0">
    <w:nsid w:val="FFFFFF7E"/>
    <w:multiLevelType w:val="singleLevel"/>
    <w:tmpl w:val="A5E27BC8"/>
    <w:lvl w:ilvl="0">
      <w:start w:val="1"/>
      <w:numFmt w:val="decimal"/>
      <w:pStyle w:val="Numreradlista3"/>
      <w:lvlText w:val="%1."/>
      <w:lvlJc w:val="left"/>
      <w:pPr>
        <w:tabs>
          <w:tab w:val="num" w:pos="1080"/>
        </w:tabs>
        <w:ind w:left="1080" w:hanging="360"/>
      </w:pPr>
    </w:lvl>
  </w:abstractNum>
  <w:abstractNum w:abstractNumId="3" w15:restartNumberingAfterBreak="0">
    <w:nsid w:val="FFFFFF7F"/>
    <w:multiLevelType w:val="singleLevel"/>
    <w:tmpl w:val="D556D04E"/>
    <w:lvl w:ilvl="0">
      <w:start w:val="1"/>
      <w:numFmt w:val="decimal"/>
      <w:pStyle w:val="Numreradlista2"/>
      <w:lvlText w:val="%1."/>
      <w:lvlJc w:val="left"/>
      <w:pPr>
        <w:tabs>
          <w:tab w:val="num" w:pos="720"/>
        </w:tabs>
        <w:ind w:left="720" w:hanging="360"/>
      </w:pPr>
    </w:lvl>
  </w:abstractNum>
  <w:abstractNum w:abstractNumId="4" w15:restartNumberingAfterBreak="0">
    <w:nsid w:val="FFFFFF80"/>
    <w:multiLevelType w:val="singleLevel"/>
    <w:tmpl w:val="693CAB4C"/>
    <w:lvl w:ilvl="0">
      <w:start w:val="1"/>
      <w:numFmt w:val="bullet"/>
      <w:pStyle w:val="Punktlista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C6FA14"/>
    <w:lvl w:ilvl="0">
      <w:start w:val="1"/>
      <w:numFmt w:val="bullet"/>
      <w:pStyle w:val="Punktlista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80534E"/>
    <w:lvl w:ilvl="0">
      <w:start w:val="1"/>
      <w:numFmt w:val="bullet"/>
      <w:pStyle w:val="Punktlista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EAC2E8E"/>
    <w:lvl w:ilvl="0">
      <w:start w:val="1"/>
      <w:numFmt w:val="bullet"/>
      <w:pStyle w:val="Punktlista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7424B6"/>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D186BA94"/>
    <w:lvl w:ilvl="0">
      <w:start w:val="1"/>
      <w:numFmt w:val="bullet"/>
      <w:pStyle w:val="Punktlista"/>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hyphenationZone w:val="425"/>
  <w:characterSpacingControl w:val="doNotCompress"/>
  <w:hdrShapeDefaults>
    <o:shapedefaults v:ext="edit" spidmax="2069"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963"/>
    <w:rsid w:val="00023D28"/>
    <w:rsid w:val="00067E79"/>
    <w:rsid w:val="000C3868"/>
    <w:rsid w:val="001931FD"/>
    <w:rsid w:val="002067D2"/>
    <w:rsid w:val="00252D10"/>
    <w:rsid w:val="00283C29"/>
    <w:rsid w:val="002D0EBC"/>
    <w:rsid w:val="003143F4"/>
    <w:rsid w:val="003230F9"/>
    <w:rsid w:val="003249C4"/>
    <w:rsid w:val="003F51BF"/>
    <w:rsid w:val="00435D00"/>
    <w:rsid w:val="00456140"/>
    <w:rsid w:val="00456DE9"/>
    <w:rsid w:val="00463F52"/>
    <w:rsid w:val="004913FD"/>
    <w:rsid w:val="0058346F"/>
    <w:rsid w:val="00585E62"/>
    <w:rsid w:val="00615963"/>
    <w:rsid w:val="006A266C"/>
    <w:rsid w:val="006B0CCB"/>
    <w:rsid w:val="006F389F"/>
    <w:rsid w:val="00710C2A"/>
    <w:rsid w:val="00741FDD"/>
    <w:rsid w:val="00777828"/>
    <w:rsid w:val="00872309"/>
    <w:rsid w:val="00911687"/>
    <w:rsid w:val="00986058"/>
    <w:rsid w:val="009D54C9"/>
    <w:rsid w:val="00A0013D"/>
    <w:rsid w:val="00A01187"/>
    <w:rsid w:val="00A42399"/>
    <w:rsid w:val="00AB7CC5"/>
    <w:rsid w:val="00AE2B29"/>
    <w:rsid w:val="00AE56B6"/>
    <w:rsid w:val="00AF2EA2"/>
    <w:rsid w:val="00AF3A61"/>
    <w:rsid w:val="00B01EC6"/>
    <w:rsid w:val="00B17849"/>
    <w:rsid w:val="00D07DA5"/>
    <w:rsid w:val="00D92F89"/>
    <w:rsid w:val="00E51B25"/>
    <w:rsid w:val="00F544B6"/>
    <w:rsid w:val="00F82927"/>
    <w:rsid w:val="00F92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9"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14:docId w14:val="43181D51"/>
  <w15:chartTrackingRefBased/>
  <w15:docId w15:val="{CAE67EE9-907A-4D1A-9CC3-7055D089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sz w:val="22"/>
        <w:szCs w:val="22"/>
        <w:lang w:val="sv-SE"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7849"/>
  </w:style>
  <w:style w:type="paragraph" w:styleId="Rubrik1">
    <w:name w:val="heading 1"/>
    <w:basedOn w:val="Normal"/>
    <w:uiPriority w:val="9"/>
    <w:qFormat/>
    <w:rsid w:val="00D92F89"/>
    <w:pPr>
      <w:spacing w:before="100" w:after="100"/>
      <w:ind w:left="4954"/>
      <w:contextualSpacing/>
      <w:outlineLvl w:val="0"/>
    </w:pPr>
    <w:rPr>
      <w:rFonts w:asciiTheme="majorHAnsi" w:eastAsiaTheme="majorEastAsia" w:hAnsiTheme="majorHAnsi" w:cstheme="majorBidi"/>
      <w:b/>
      <w:bCs/>
      <w:color w:val="276E8B" w:themeColor="accent1" w:themeShade="BF"/>
      <w:sz w:val="26"/>
    </w:rPr>
  </w:style>
  <w:style w:type="paragraph" w:styleId="Rubrik2">
    <w:name w:val="heading 2"/>
    <w:basedOn w:val="Normal"/>
    <w:uiPriority w:val="9"/>
    <w:unhideWhenUsed/>
    <w:qFormat/>
    <w:rsid w:val="00D92F89"/>
    <w:pPr>
      <w:spacing w:after="120"/>
      <w:ind w:left="4954"/>
      <w:contextualSpacing/>
      <w:outlineLvl w:val="1"/>
    </w:pPr>
    <w:rPr>
      <w:rFonts w:asciiTheme="majorHAnsi" w:eastAsiaTheme="majorEastAsia" w:hAnsiTheme="majorHAnsi" w:cstheme="majorBidi"/>
      <w:color w:val="276E8B" w:themeColor="accent1" w:themeShade="BF"/>
      <w:szCs w:val="16"/>
    </w:rPr>
  </w:style>
  <w:style w:type="paragraph" w:styleId="Rubrik3">
    <w:name w:val="heading 3"/>
    <w:basedOn w:val="Normal"/>
    <w:uiPriority w:val="9"/>
    <w:unhideWhenUsed/>
    <w:rsid w:val="00D92F89"/>
    <w:pPr>
      <w:spacing w:after="720"/>
      <w:ind w:left="4954"/>
      <w:contextualSpacing/>
      <w:outlineLvl w:val="2"/>
    </w:pPr>
    <w:rPr>
      <w:rFonts w:asciiTheme="majorHAnsi" w:eastAsiaTheme="majorEastAsia" w:hAnsiTheme="majorHAnsi" w:cstheme="majorBidi"/>
      <w:color w:val="276E8B" w:themeColor="accent1" w:themeShade="BF"/>
      <w:szCs w:val="16"/>
    </w:rPr>
  </w:style>
  <w:style w:type="paragraph" w:styleId="Rubrik4">
    <w:name w:val="heading 4"/>
    <w:basedOn w:val="Normal"/>
    <w:next w:val="Normal"/>
    <w:link w:val="Rubrik4Char"/>
    <w:uiPriority w:val="9"/>
    <w:semiHidden/>
    <w:unhideWhenUsed/>
    <w:qFormat/>
    <w:rsid w:val="00B01EC6"/>
    <w:pPr>
      <w:keepNext/>
      <w:keepLines/>
      <w:spacing w:before="40" w:after="0"/>
      <w:outlineLvl w:val="3"/>
    </w:pPr>
    <w:rPr>
      <w:rFonts w:asciiTheme="majorHAnsi" w:eastAsiaTheme="majorEastAsia" w:hAnsiTheme="majorHAnsi" w:cstheme="majorBidi"/>
      <w:i/>
      <w:iCs/>
      <w:color w:val="276E8B" w:themeColor="accent1" w:themeShade="BF"/>
    </w:rPr>
  </w:style>
  <w:style w:type="paragraph" w:styleId="Rubrik5">
    <w:name w:val="heading 5"/>
    <w:basedOn w:val="Normal"/>
    <w:next w:val="Normal"/>
    <w:link w:val="Rubrik5Char"/>
    <w:uiPriority w:val="9"/>
    <w:semiHidden/>
    <w:unhideWhenUsed/>
    <w:rsid w:val="00B17849"/>
    <w:pPr>
      <w:keepNext/>
      <w:keepLines/>
      <w:spacing w:before="40" w:after="0"/>
      <w:outlineLvl w:val="4"/>
    </w:pPr>
    <w:rPr>
      <w:rFonts w:asciiTheme="majorHAnsi" w:eastAsiaTheme="majorEastAsia" w:hAnsiTheme="majorHAnsi" w:cstheme="majorBidi"/>
      <w:b/>
      <w:color w:val="276E8B" w:themeColor="accent1" w:themeShade="BF"/>
    </w:rPr>
  </w:style>
  <w:style w:type="paragraph" w:styleId="Rubrik6">
    <w:name w:val="heading 6"/>
    <w:basedOn w:val="Normal"/>
    <w:next w:val="Normal"/>
    <w:link w:val="Rubrik6Char"/>
    <w:uiPriority w:val="9"/>
    <w:semiHidden/>
    <w:unhideWhenUsed/>
    <w:qFormat/>
    <w:rsid w:val="00B17849"/>
    <w:pPr>
      <w:spacing w:before="240" w:after="60"/>
      <w:outlineLvl w:val="5"/>
    </w:pPr>
    <w:rPr>
      <w:rFonts w:asciiTheme="majorHAnsi" w:hAnsiTheme="majorHAnsi"/>
      <w:bCs/>
    </w:rPr>
  </w:style>
  <w:style w:type="paragraph" w:styleId="Rubrik7">
    <w:name w:val="heading 7"/>
    <w:basedOn w:val="Normal"/>
    <w:next w:val="Normal"/>
    <w:link w:val="Rubrik7Char"/>
    <w:uiPriority w:val="9"/>
    <w:semiHidden/>
    <w:unhideWhenUsed/>
    <w:qFormat/>
    <w:rsid w:val="00B17849"/>
    <w:pPr>
      <w:spacing w:before="240" w:after="60"/>
      <w:outlineLvl w:val="6"/>
    </w:pPr>
    <w:rPr>
      <w:rFonts w:asciiTheme="majorHAnsi" w:hAnsiTheme="majorHAnsi"/>
      <w:b/>
      <w:i/>
      <w:szCs w:val="24"/>
    </w:rPr>
  </w:style>
  <w:style w:type="paragraph" w:styleId="Rubrik8">
    <w:name w:val="heading 8"/>
    <w:basedOn w:val="Normal"/>
    <w:next w:val="Normal"/>
    <w:link w:val="Rubrik8Char"/>
    <w:uiPriority w:val="9"/>
    <w:semiHidden/>
    <w:unhideWhenUsed/>
    <w:qFormat/>
    <w:rsid w:val="00B17849"/>
    <w:pPr>
      <w:spacing w:before="240" w:after="60"/>
      <w:outlineLvl w:val="7"/>
    </w:pPr>
    <w:rPr>
      <w:rFonts w:asciiTheme="majorHAnsi" w:hAnsiTheme="majorHAnsi"/>
      <w:iCs/>
      <w:color w:val="000000" w:themeColor="text1"/>
      <w:szCs w:val="24"/>
    </w:rPr>
  </w:style>
  <w:style w:type="paragraph" w:styleId="Rubrik9">
    <w:name w:val="heading 9"/>
    <w:basedOn w:val="Normal"/>
    <w:next w:val="Normal"/>
    <w:link w:val="Rubrik9Char"/>
    <w:uiPriority w:val="9"/>
    <w:semiHidden/>
    <w:unhideWhenUsed/>
    <w:qFormat/>
    <w:rsid w:val="00B17849"/>
    <w:pPr>
      <w:spacing w:before="240" w:after="60"/>
      <w:outlineLvl w:val="8"/>
    </w:pPr>
    <w:rPr>
      <w:rFonts w:asciiTheme="majorHAnsi" w:eastAsiaTheme="majorEastAsia" w:hAnsiTheme="majorHAnsi" w:cstheme="majorBidi"/>
      <w:i/>
      <w:color w:val="auto"/>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4Char">
    <w:name w:val="Rubrik 4 Char"/>
    <w:basedOn w:val="Standardstycketeckensnitt"/>
    <w:link w:val="Rubrik4"/>
    <w:uiPriority w:val="9"/>
    <w:semiHidden/>
    <w:rsid w:val="00B01EC6"/>
    <w:rPr>
      <w:rFonts w:asciiTheme="majorHAnsi" w:eastAsiaTheme="majorEastAsia" w:hAnsiTheme="majorHAnsi" w:cstheme="majorBidi"/>
      <w:i/>
      <w:iCs/>
      <w:color w:val="276E8B" w:themeColor="accent1" w:themeShade="BF"/>
    </w:rPr>
  </w:style>
  <w:style w:type="character" w:customStyle="1" w:styleId="Rubrik6Char">
    <w:name w:val="Rubrik 6 Char"/>
    <w:basedOn w:val="Standardstycketeckensnitt"/>
    <w:link w:val="Rubrik6"/>
    <w:uiPriority w:val="9"/>
    <w:semiHidden/>
    <w:rsid w:val="00B17849"/>
    <w:rPr>
      <w:rFonts w:asciiTheme="majorHAnsi" w:hAnsiTheme="majorHAnsi"/>
      <w:bCs/>
    </w:rPr>
  </w:style>
  <w:style w:type="character" w:customStyle="1" w:styleId="Rubrik7Char">
    <w:name w:val="Rubrik 7 Char"/>
    <w:basedOn w:val="Standardstycketeckensnitt"/>
    <w:link w:val="Rubrik7"/>
    <w:uiPriority w:val="9"/>
    <w:semiHidden/>
    <w:rsid w:val="00B17849"/>
    <w:rPr>
      <w:rFonts w:asciiTheme="majorHAnsi" w:hAnsiTheme="majorHAnsi"/>
      <w:b/>
      <w:i/>
      <w:szCs w:val="24"/>
    </w:rPr>
  </w:style>
  <w:style w:type="character" w:customStyle="1" w:styleId="Rubrik8Char">
    <w:name w:val="Rubrik 8 Char"/>
    <w:basedOn w:val="Standardstycketeckensnitt"/>
    <w:link w:val="Rubrik8"/>
    <w:uiPriority w:val="9"/>
    <w:semiHidden/>
    <w:rsid w:val="00B17849"/>
    <w:rPr>
      <w:rFonts w:asciiTheme="majorHAnsi" w:hAnsiTheme="majorHAnsi"/>
      <w:iCs/>
      <w:color w:val="000000" w:themeColor="text1"/>
      <w:szCs w:val="24"/>
    </w:rPr>
  </w:style>
  <w:style w:type="character" w:customStyle="1" w:styleId="Rubrik9Char">
    <w:name w:val="Rubrik 9 Char"/>
    <w:basedOn w:val="Standardstycketeckensnitt"/>
    <w:link w:val="Rubrik9"/>
    <w:uiPriority w:val="9"/>
    <w:semiHidden/>
    <w:rsid w:val="00B17849"/>
    <w:rPr>
      <w:rFonts w:asciiTheme="majorHAnsi" w:eastAsiaTheme="majorEastAsia" w:hAnsiTheme="majorHAnsi" w:cstheme="majorBidi"/>
      <w:i/>
      <w:color w:val="auto"/>
    </w:rPr>
  </w:style>
  <w:style w:type="paragraph" w:styleId="Brdtext">
    <w:name w:val="Body Text"/>
    <w:basedOn w:val="Normal"/>
    <w:link w:val="BrdtextChar"/>
    <w:uiPriority w:val="99"/>
    <w:semiHidden/>
    <w:unhideWhenUsed/>
    <w:qFormat/>
    <w:pPr>
      <w:spacing w:after="240"/>
      <w:contextualSpacing/>
      <w:jc w:val="center"/>
    </w:pPr>
    <w:rPr>
      <w:color w:val="3494BA" w:themeColor="accent1"/>
      <w14:textFill>
        <w14:solidFill>
          <w14:schemeClr w14:val="accent1">
            <w14:lumMod w14:val="75000"/>
            <w14:lumMod w14:val="65000"/>
            <w14:lumOff w14:val="35000"/>
          </w14:schemeClr>
        </w14:solidFill>
      </w14:textFill>
    </w:rPr>
  </w:style>
  <w:style w:type="character" w:customStyle="1" w:styleId="BrdtextChar">
    <w:name w:val="Brödtext Char"/>
    <w:basedOn w:val="Standardstycketeckensnitt"/>
    <w:link w:val="Brdtext"/>
    <w:uiPriority w:val="99"/>
    <w:semiHidden/>
    <w:rPr>
      <w:color w:val="276E8B" w:themeColor="accent1" w:themeShade="BF"/>
      <w:sz w:val="20"/>
      <w:szCs w:val="20"/>
    </w:rPr>
  </w:style>
  <w:style w:type="paragraph" w:styleId="Innehllsfrteckningsrubrik">
    <w:name w:val="TOC Heading"/>
    <w:basedOn w:val="Rubrik1"/>
    <w:next w:val="Normal"/>
    <w:uiPriority w:val="39"/>
    <w:semiHidden/>
    <w:unhideWhenUsed/>
    <w:qFormat/>
    <w:pPr>
      <w:outlineLvl w:val="9"/>
    </w:pPr>
  </w:style>
  <w:style w:type="paragraph" w:styleId="Sidhuvud">
    <w:name w:val="header"/>
    <w:basedOn w:val="Normal"/>
    <w:link w:val="SidhuvudChar"/>
    <w:uiPriority w:val="99"/>
    <w:unhideWhenUsed/>
    <w:rsid w:val="003F51BF"/>
    <w:pPr>
      <w:spacing w:after="0"/>
    </w:pPr>
    <w:rPr>
      <w:color w:val="FFFFFF" w:themeColor="background1"/>
    </w:rPr>
  </w:style>
  <w:style w:type="character" w:customStyle="1" w:styleId="SidhuvudChar">
    <w:name w:val="Sidhuvud Char"/>
    <w:basedOn w:val="Standardstycketeckensnitt"/>
    <w:link w:val="Sidhuvud"/>
    <w:uiPriority w:val="99"/>
    <w:rsid w:val="003F51BF"/>
    <w:rPr>
      <w:color w:val="FFFFFF" w:themeColor="background1"/>
      <w:szCs w:val="20"/>
    </w:rPr>
  </w:style>
  <w:style w:type="paragraph" w:styleId="Sidfot">
    <w:name w:val="footer"/>
    <w:basedOn w:val="Normal"/>
    <w:link w:val="SidfotChar"/>
    <w:uiPriority w:val="99"/>
    <w:unhideWhenUsed/>
    <w:rsid w:val="00D92F89"/>
    <w:pPr>
      <w:spacing w:after="0"/>
      <w:jc w:val="center"/>
    </w:pPr>
    <w:rPr>
      <w:color w:val="58B6C0" w:themeColor="accent2"/>
      <w14:textFill>
        <w14:solidFill>
          <w14:schemeClr w14:val="accent2">
            <w14:lumMod w14:val="50000"/>
            <w14:lumMod w14:val="50000"/>
            <w14:lumMod w14:val="75000"/>
            <w14:lumMod w14:val="65000"/>
            <w14:lumOff w14:val="35000"/>
          </w14:schemeClr>
        </w14:solidFill>
      </w14:textFill>
    </w:rPr>
  </w:style>
  <w:style w:type="character" w:customStyle="1" w:styleId="SidfotChar">
    <w:name w:val="Sidfot Char"/>
    <w:basedOn w:val="Standardstycketeckensnitt"/>
    <w:link w:val="Sidfot"/>
    <w:uiPriority w:val="99"/>
    <w:rsid w:val="00D92F89"/>
    <w:rPr>
      <w:color w:val="58B6C0" w:themeColor="accent2"/>
      <w14:textFill>
        <w14:solidFill>
          <w14:schemeClr w14:val="accent2">
            <w14:lumMod w14:val="50000"/>
            <w14:lumMod w14:val="50000"/>
            <w14:lumMod w14:val="75000"/>
            <w14:lumMod w14:val="65000"/>
            <w14:lumOff w14:val="35000"/>
          </w14:schemeClr>
        </w14:solidFill>
      </w14:textFill>
    </w:rPr>
  </w:style>
  <w:style w:type="character" w:styleId="Platshllartext">
    <w:name w:val="Placeholder Text"/>
    <w:basedOn w:val="Standardstycketeckensnitt"/>
    <w:uiPriority w:val="99"/>
    <w:semiHidden/>
    <w:rPr>
      <w:color w:val="808080"/>
    </w:rPr>
  </w:style>
  <w:style w:type="paragraph" w:styleId="Ballongtext">
    <w:name w:val="Balloon Text"/>
    <w:basedOn w:val="Normal"/>
    <w:link w:val="BallongtextChar"/>
    <w:uiPriority w:val="99"/>
    <w:semiHidden/>
    <w:unhideWhenUsed/>
    <w:rsid w:val="002D0EBC"/>
    <w:pPr>
      <w:spacing w:after="0"/>
    </w:pPr>
    <w:rPr>
      <w:rFonts w:ascii="Segoe UI" w:hAnsi="Segoe UI" w:cs="Segoe UI"/>
      <w:szCs w:val="18"/>
    </w:rPr>
  </w:style>
  <w:style w:type="character" w:customStyle="1" w:styleId="BallongtextChar">
    <w:name w:val="Ballongtext Char"/>
    <w:basedOn w:val="Standardstycketeckensnitt"/>
    <w:link w:val="Ballongtext"/>
    <w:uiPriority w:val="99"/>
    <w:semiHidden/>
    <w:rsid w:val="002D0EBC"/>
    <w:rPr>
      <w:rFonts w:ascii="Segoe UI" w:hAnsi="Segoe UI" w:cs="Segoe UI"/>
      <w:color w:val="595959" w:themeColor="text1" w:themeTint="A6"/>
      <w:szCs w:val="18"/>
    </w:rPr>
  </w:style>
  <w:style w:type="paragraph" w:styleId="Litteraturfrteckning">
    <w:name w:val="Bibliography"/>
    <w:basedOn w:val="Normal"/>
    <w:next w:val="Normal"/>
    <w:uiPriority w:val="37"/>
    <w:semiHidden/>
    <w:unhideWhenUsed/>
    <w:rsid w:val="002D0EBC"/>
  </w:style>
  <w:style w:type="paragraph" w:styleId="Indragetstycke">
    <w:name w:val="Block Text"/>
    <w:basedOn w:val="Normal"/>
    <w:uiPriority w:val="99"/>
    <w:semiHidden/>
    <w:unhideWhenUsed/>
    <w:rsid w:val="006F389F"/>
    <w:pPr>
      <w:pBdr>
        <w:top w:val="single" w:sz="2" w:space="10" w:color="276E8B" w:themeColor="accent1" w:themeShade="BF" w:shadow="1"/>
        <w:left w:val="single" w:sz="2" w:space="10" w:color="276E8B" w:themeColor="accent1" w:themeShade="BF" w:shadow="1"/>
        <w:bottom w:val="single" w:sz="2" w:space="10" w:color="276E8B" w:themeColor="accent1" w:themeShade="BF" w:shadow="1"/>
        <w:right w:val="single" w:sz="2" w:space="10" w:color="276E8B" w:themeColor="accent1" w:themeShade="BF" w:shadow="1"/>
      </w:pBdr>
      <w:ind w:left="1152" w:right="1152"/>
    </w:pPr>
    <w:rPr>
      <w:i/>
      <w:iCs/>
      <w:color w:val="276E8B" w:themeColor="accent1" w:themeShade="BF"/>
    </w:rPr>
  </w:style>
  <w:style w:type="paragraph" w:styleId="Brdtext2">
    <w:name w:val="Body Text 2"/>
    <w:basedOn w:val="Normal"/>
    <w:link w:val="Brdtext2Char"/>
    <w:uiPriority w:val="99"/>
    <w:semiHidden/>
    <w:unhideWhenUsed/>
    <w:rsid w:val="002D0EBC"/>
    <w:pPr>
      <w:spacing w:after="120" w:line="480" w:lineRule="auto"/>
    </w:pPr>
  </w:style>
  <w:style w:type="character" w:customStyle="1" w:styleId="Brdtext2Char">
    <w:name w:val="Brödtext 2 Char"/>
    <w:basedOn w:val="Standardstycketeckensnitt"/>
    <w:link w:val="Brdtext2"/>
    <w:uiPriority w:val="99"/>
    <w:semiHidden/>
    <w:rsid w:val="002D0EBC"/>
    <w:rPr>
      <w:color w:val="595959" w:themeColor="text1" w:themeTint="A6"/>
      <w:szCs w:val="20"/>
    </w:rPr>
  </w:style>
  <w:style w:type="paragraph" w:styleId="Brdtext3">
    <w:name w:val="Body Text 3"/>
    <w:basedOn w:val="Normal"/>
    <w:link w:val="Brdtext3Char"/>
    <w:uiPriority w:val="99"/>
    <w:semiHidden/>
    <w:unhideWhenUsed/>
    <w:rsid w:val="002D0EBC"/>
    <w:pPr>
      <w:spacing w:after="120"/>
    </w:pPr>
    <w:rPr>
      <w:szCs w:val="16"/>
    </w:rPr>
  </w:style>
  <w:style w:type="character" w:customStyle="1" w:styleId="Brdtext3Char">
    <w:name w:val="Brödtext 3 Char"/>
    <w:basedOn w:val="Standardstycketeckensnitt"/>
    <w:link w:val="Brdtext3"/>
    <w:uiPriority w:val="99"/>
    <w:semiHidden/>
    <w:rsid w:val="002D0EBC"/>
    <w:rPr>
      <w:color w:val="595959" w:themeColor="text1" w:themeTint="A6"/>
      <w:szCs w:val="16"/>
    </w:rPr>
  </w:style>
  <w:style w:type="paragraph" w:styleId="Brdtextmedfrstaindrag">
    <w:name w:val="Body Text First Indent"/>
    <w:basedOn w:val="Brdtext"/>
    <w:link w:val="BrdtextmedfrstaindragChar"/>
    <w:uiPriority w:val="99"/>
    <w:semiHidden/>
    <w:unhideWhenUsed/>
    <w:rsid w:val="002D0EBC"/>
    <w:pPr>
      <w:spacing w:after="200"/>
      <w:ind w:firstLine="360"/>
      <w:contextualSpacing w:val="0"/>
      <w:jc w:val="left"/>
    </w:pPr>
    <w:rPr>
      <w:color w:val="000000" w:themeColor="text1"/>
      <w14:textFill>
        <w14:solidFill>
          <w14:schemeClr w14:val="tx1">
            <w14:lumMod w14:val="65000"/>
            <w14:lumOff w14:val="35000"/>
            <w14:lumMod w14:val="75000"/>
            <w14:lumMod w14:val="65000"/>
            <w14:lumOff w14:val="35000"/>
          </w14:schemeClr>
        </w14:solidFill>
      </w14:textFill>
    </w:rPr>
  </w:style>
  <w:style w:type="character" w:customStyle="1" w:styleId="BrdtextmedfrstaindragChar">
    <w:name w:val="Brödtext med första indrag Char"/>
    <w:basedOn w:val="BrdtextChar"/>
    <w:link w:val="Brdtextmedfrstaindrag"/>
    <w:uiPriority w:val="99"/>
    <w:semiHidden/>
    <w:rsid w:val="002D0EBC"/>
    <w:rPr>
      <w:color w:val="595959" w:themeColor="text1" w:themeTint="A6"/>
      <w:sz w:val="20"/>
      <w:szCs w:val="20"/>
    </w:rPr>
  </w:style>
  <w:style w:type="paragraph" w:styleId="Brdtextmedindrag">
    <w:name w:val="Body Text Indent"/>
    <w:basedOn w:val="Normal"/>
    <w:link w:val="BrdtextmedindragChar"/>
    <w:uiPriority w:val="99"/>
    <w:semiHidden/>
    <w:unhideWhenUsed/>
    <w:rsid w:val="002D0EBC"/>
    <w:pPr>
      <w:spacing w:after="120"/>
      <w:ind w:left="360"/>
    </w:pPr>
  </w:style>
  <w:style w:type="character" w:customStyle="1" w:styleId="BrdtextmedindragChar">
    <w:name w:val="Brödtext med indrag Char"/>
    <w:basedOn w:val="Standardstycketeckensnitt"/>
    <w:link w:val="Brdtextmedindrag"/>
    <w:uiPriority w:val="99"/>
    <w:semiHidden/>
    <w:rsid w:val="002D0EBC"/>
    <w:rPr>
      <w:color w:val="595959" w:themeColor="text1" w:themeTint="A6"/>
      <w:szCs w:val="20"/>
    </w:rPr>
  </w:style>
  <w:style w:type="paragraph" w:styleId="Brdtextmedfrstaindrag2">
    <w:name w:val="Body Text First Indent 2"/>
    <w:basedOn w:val="Brdtextmedindrag"/>
    <w:link w:val="Brdtextmedfrstaindrag2Char"/>
    <w:uiPriority w:val="99"/>
    <w:semiHidden/>
    <w:unhideWhenUsed/>
    <w:rsid w:val="002D0EBC"/>
    <w:pPr>
      <w:spacing w:after="200"/>
      <w:ind w:firstLine="360"/>
    </w:pPr>
  </w:style>
  <w:style w:type="character" w:customStyle="1" w:styleId="Brdtextmedfrstaindrag2Char">
    <w:name w:val="Brödtext med första indrag 2 Char"/>
    <w:basedOn w:val="BrdtextmedindragChar"/>
    <w:link w:val="Brdtextmedfrstaindrag2"/>
    <w:uiPriority w:val="99"/>
    <w:semiHidden/>
    <w:rsid w:val="002D0EBC"/>
    <w:rPr>
      <w:color w:val="595959" w:themeColor="text1" w:themeTint="A6"/>
      <w:szCs w:val="20"/>
    </w:rPr>
  </w:style>
  <w:style w:type="paragraph" w:styleId="Brdtextmedindrag2">
    <w:name w:val="Body Text Indent 2"/>
    <w:basedOn w:val="Normal"/>
    <w:link w:val="Brdtextmedindrag2Char"/>
    <w:uiPriority w:val="99"/>
    <w:semiHidden/>
    <w:unhideWhenUsed/>
    <w:rsid w:val="002D0EBC"/>
    <w:pPr>
      <w:spacing w:after="120" w:line="480" w:lineRule="auto"/>
      <w:ind w:left="360"/>
    </w:pPr>
  </w:style>
  <w:style w:type="character" w:customStyle="1" w:styleId="Brdtextmedindrag2Char">
    <w:name w:val="Brödtext med indrag 2 Char"/>
    <w:basedOn w:val="Standardstycketeckensnitt"/>
    <w:link w:val="Brdtextmedindrag2"/>
    <w:uiPriority w:val="99"/>
    <w:semiHidden/>
    <w:rsid w:val="002D0EBC"/>
    <w:rPr>
      <w:color w:val="595959" w:themeColor="text1" w:themeTint="A6"/>
      <w:szCs w:val="20"/>
    </w:rPr>
  </w:style>
  <w:style w:type="paragraph" w:styleId="Brdtextmedindrag3">
    <w:name w:val="Body Text Indent 3"/>
    <w:basedOn w:val="Normal"/>
    <w:link w:val="Brdtextmedindrag3Char"/>
    <w:uiPriority w:val="99"/>
    <w:semiHidden/>
    <w:unhideWhenUsed/>
    <w:rsid w:val="002D0EBC"/>
    <w:pPr>
      <w:spacing w:after="120"/>
      <w:ind w:left="360"/>
    </w:pPr>
    <w:rPr>
      <w:szCs w:val="16"/>
    </w:rPr>
  </w:style>
  <w:style w:type="character" w:customStyle="1" w:styleId="Brdtextmedindrag3Char">
    <w:name w:val="Brödtext med indrag 3 Char"/>
    <w:basedOn w:val="Standardstycketeckensnitt"/>
    <w:link w:val="Brdtextmedindrag3"/>
    <w:uiPriority w:val="99"/>
    <w:semiHidden/>
    <w:rsid w:val="002D0EBC"/>
    <w:rPr>
      <w:color w:val="595959" w:themeColor="text1" w:themeTint="A6"/>
      <w:szCs w:val="16"/>
    </w:rPr>
  </w:style>
  <w:style w:type="character" w:styleId="Bokenstitel">
    <w:name w:val="Book Title"/>
    <w:basedOn w:val="Standardstycketeckensnitt"/>
    <w:uiPriority w:val="33"/>
    <w:semiHidden/>
    <w:unhideWhenUsed/>
    <w:qFormat/>
    <w:rsid w:val="006F389F"/>
    <w:rPr>
      <w:b/>
      <w:bCs/>
      <w:i/>
      <w:iCs/>
      <w:spacing w:val="0"/>
    </w:rPr>
  </w:style>
  <w:style w:type="paragraph" w:styleId="Beskrivning">
    <w:name w:val="caption"/>
    <w:basedOn w:val="Normal"/>
    <w:next w:val="Normal"/>
    <w:uiPriority w:val="35"/>
    <w:semiHidden/>
    <w:unhideWhenUsed/>
    <w:rsid w:val="002D0EBC"/>
    <w:rPr>
      <w:i/>
      <w:iCs/>
      <w:color w:val="373545" w:themeColor="text2"/>
      <w:szCs w:val="18"/>
    </w:rPr>
  </w:style>
  <w:style w:type="paragraph" w:styleId="Avslutandetext">
    <w:name w:val="Closing"/>
    <w:basedOn w:val="Normal"/>
    <w:link w:val="AvslutandetextChar"/>
    <w:uiPriority w:val="99"/>
    <w:semiHidden/>
    <w:unhideWhenUsed/>
    <w:rsid w:val="002D0EBC"/>
    <w:pPr>
      <w:spacing w:after="0"/>
      <w:ind w:left="4320"/>
    </w:pPr>
  </w:style>
  <w:style w:type="character" w:customStyle="1" w:styleId="AvslutandetextChar">
    <w:name w:val="Avslutande text Char"/>
    <w:basedOn w:val="Standardstycketeckensnitt"/>
    <w:link w:val="Avslutandetext"/>
    <w:uiPriority w:val="99"/>
    <w:semiHidden/>
    <w:rsid w:val="002D0EBC"/>
    <w:rPr>
      <w:color w:val="595959" w:themeColor="text1" w:themeTint="A6"/>
      <w:szCs w:val="20"/>
    </w:rPr>
  </w:style>
  <w:style w:type="table" w:styleId="Frgatrutnt">
    <w:name w:val="Colorful Grid"/>
    <w:basedOn w:val="Normaltabel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rgatrutnt-dekorfrg1">
    <w:name w:val="Colorful Grid Accent 1"/>
    <w:basedOn w:val="Normaltabel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Frgatrutnt-dekorfrg2">
    <w:name w:val="Colorful Grid Accent 2"/>
    <w:basedOn w:val="Normaltabel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Frgatrutnt-dekorfrg3">
    <w:name w:val="Colorful Grid Accent 3"/>
    <w:basedOn w:val="Normaltabel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Frgatrutnt-dekorfrg4">
    <w:name w:val="Colorful Grid Accent 4"/>
    <w:basedOn w:val="Normaltabel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Frgatrutnt-dekorfrg5">
    <w:name w:val="Colorful Grid Accent 5"/>
    <w:basedOn w:val="Normaltabel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Frgatrutnt-dekorfrg6">
    <w:name w:val="Colorful Grid Accent 6"/>
    <w:basedOn w:val="Normaltabell"/>
    <w:uiPriority w:val="73"/>
    <w:semiHidden/>
    <w:unhideWhenUsed/>
    <w:rsid w:val="002D0EBC"/>
    <w:pPr>
      <w:spacing w:after="0"/>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Frgadlista">
    <w:name w:val="Colorful List"/>
    <w:basedOn w:val="Normaltabell"/>
    <w:uiPriority w:val="72"/>
    <w:semiHidden/>
    <w:unhideWhenUsed/>
    <w:rsid w:val="002D0EBC"/>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rgadlista-dekorfrg1">
    <w:name w:val="Colorful List Accent 1"/>
    <w:basedOn w:val="Normaltabell"/>
    <w:uiPriority w:val="72"/>
    <w:semiHidden/>
    <w:unhideWhenUsed/>
    <w:rsid w:val="002D0EBC"/>
    <w:pPr>
      <w:spacing w:after="0"/>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Frgadlista-dekorfrg2">
    <w:name w:val="Colorful List Accent 2"/>
    <w:basedOn w:val="Normaltabell"/>
    <w:uiPriority w:val="72"/>
    <w:semiHidden/>
    <w:unhideWhenUsed/>
    <w:rsid w:val="002D0EBC"/>
    <w:pPr>
      <w:spacing w:after="0"/>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Frgadlista-dekorfrg3">
    <w:name w:val="Colorful List Accent 3"/>
    <w:basedOn w:val="Normaltabell"/>
    <w:uiPriority w:val="72"/>
    <w:semiHidden/>
    <w:unhideWhenUsed/>
    <w:rsid w:val="002D0EBC"/>
    <w:pPr>
      <w:spacing w:after="0"/>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Frgadlista-dekorfrg4">
    <w:name w:val="Colorful List Accent 4"/>
    <w:basedOn w:val="Normaltabell"/>
    <w:uiPriority w:val="72"/>
    <w:semiHidden/>
    <w:unhideWhenUsed/>
    <w:rsid w:val="002D0EBC"/>
    <w:pPr>
      <w:spacing w:after="0"/>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Frgadlista-dekorfrg5">
    <w:name w:val="Colorful List Accent 5"/>
    <w:basedOn w:val="Normaltabell"/>
    <w:uiPriority w:val="72"/>
    <w:semiHidden/>
    <w:unhideWhenUsed/>
    <w:rsid w:val="002D0EBC"/>
    <w:pPr>
      <w:spacing w:after="0"/>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Frgadlista-dekorfrg6">
    <w:name w:val="Colorful List Accent 6"/>
    <w:basedOn w:val="Normaltabell"/>
    <w:uiPriority w:val="72"/>
    <w:semiHidden/>
    <w:unhideWhenUsed/>
    <w:rsid w:val="002D0EBC"/>
    <w:pPr>
      <w:spacing w:after="0"/>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Frgadskuggning">
    <w:name w:val="Colorful Shading"/>
    <w:basedOn w:val="Normaltabell"/>
    <w:uiPriority w:val="71"/>
    <w:semiHidden/>
    <w:unhideWhenUsed/>
    <w:rsid w:val="002D0EBC"/>
    <w:pPr>
      <w:spacing w:after="0"/>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rgadskuggning-dekorfrg1">
    <w:name w:val="Colorful Shading Accent 1"/>
    <w:basedOn w:val="Normaltabell"/>
    <w:uiPriority w:val="71"/>
    <w:semiHidden/>
    <w:unhideWhenUsed/>
    <w:rsid w:val="002D0EBC"/>
    <w:pPr>
      <w:spacing w:after="0"/>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Frgadskuggning-dekorfrg2">
    <w:name w:val="Colorful Shading Accent 2"/>
    <w:basedOn w:val="Normaltabell"/>
    <w:uiPriority w:val="71"/>
    <w:semiHidden/>
    <w:unhideWhenUsed/>
    <w:rsid w:val="002D0EBC"/>
    <w:pPr>
      <w:spacing w:after="0"/>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Frgadskuggning-dekorfrg3">
    <w:name w:val="Colorful Shading Accent 3"/>
    <w:basedOn w:val="Normaltabell"/>
    <w:uiPriority w:val="71"/>
    <w:semiHidden/>
    <w:unhideWhenUsed/>
    <w:rsid w:val="002D0EBC"/>
    <w:pPr>
      <w:spacing w:after="0"/>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Frgadskuggning-dekorfrg4">
    <w:name w:val="Colorful Shading Accent 4"/>
    <w:basedOn w:val="Normaltabell"/>
    <w:uiPriority w:val="71"/>
    <w:semiHidden/>
    <w:unhideWhenUsed/>
    <w:rsid w:val="002D0EBC"/>
    <w:pPr>
      <w:spacing w:after="0"/>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Frgadskuggning-dekorfrg5">
    <w:name w:val="Colorful Shading Accent 5"/>
    <w:basedOn w:val="Normaltabell"/>
    <w:uiPriority w:val="71"/>
    <w:semiHidden/>
    <w:unhideWhenUsed/>
    <w:rsid w:val="002D0EBC"/>
    <w:pPr>
      <w:spacing w:after="0"/>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Frgadskuggning-dekorfrg6">
    <w:name w:val="Colorful Shading Accent 6"/>
    <w:basedOn w:val="Normaltabell"/>
    <w:uiPriority w:val="71"/>
    <w:semiHidden/>
    <w:unhideWhenUsed/>
    <w:rsid w:val="002D0EBC"/>
    <w:pPr>
      <w:spacing w:after="0"/>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character" w:styleId="Kommentarsreferens">
    <w:name w:val="annotation reference"/>
    <w:basedOn w:val="Standardstycketeckensnitt"/>
    <w:uiPriority w:val="99"/>
    <w:semiHidden/>
    <w:unhideWhenUsed/>
    <w:rsid w:val="002D0EBC"/>
    <w:rPr>
      <w:sz w:val="22"/>
      <w:szCs w:val="16"/>
    </w:rPr>
  </w:style>
  <w:style w:type="paragraph" w:styleId="Kommentarer">
    <w:name w:val="annotation text"/>
    <w:basedOn w:val="Normal"/>
    <w:link w:val="KommentarerChar"/>
    <w:uiPriority w:val="99"/>
    <w:semiHidden/>
    <w:unhideWhenUsed/>
    <w:rsid w:val="002D0EBC"/>
  </w:style>
  <w:style w:type="character" w:customStyle="1" w:styleId="KommentarerChar">
    <w:name w:val="Kommentarer Char"/>
    <w:basedOn w:val="Standardstycketeckensnitt"/>
    <w:link w:val="Kommentarer"/>
    <w:uiPriority w:val="99"/>
    <w:semiHidden/>
    <w:rsid w:val="002D0EBC"/>
    <w:rPr>
      <w:color w:val="595959" w:themeColor="text1" w:themeTint="A6"/>
      <w:szCs w:val="20"/>
    </w:rPr>
  </w:style>
  <w:style w:type="paragraph" w:styleId="Kommentarsmne">
    <w:name w:val="annotation subject"/>
    <w:basedOn w:val="Kommentarer"/>
    <w:next w:val="Kommentarer"/>
    <w:link w:val="KommentarsmneChar"/>
    <w:uiPriority w:val="99"/>
    <w:semiHidden/>
    <w:unhideWhenUsed/>
    <w:rsid w:val="002D0EBC"/>
    <w:rPr>
      <w:b/>
      <w:bCs/>
    </w:rPr>
  </w:style>
  <w:style w:type="character" w:customStyle="1" w:styleId="KommentarsmneChar">
    <w:name w:val="Kommentarsämne Char"/>
    <w:basedOn w:val="KommentarerChar"/>
    <w:link w:val="Kommentarsmne"/>
    <w:uiPriority w:val="99"/>
    <w:semiHidden/>
    <w:rsid w:val="002D0EBC"/>
    <w:rPr>
      <w:b/>
      <w:bCs/>
      <w:color w:val="595959" w:themeColor="text1" w:themeTint="A6"/>
      <w:szCs w:val="20"/>
    </w:rPr>
  </w:style>
  <w:style w:type="table" w:styleId="Mrklista">
    <w:name w:val="Dark List"/>
    <w:basedOn w:val="Normaltabell"/>
    <w:uiPriority w:val="70"/>
    <w:semiHidden/>
    <w:unhideWhenUsed/>
    <w:rsid w:val="002D0EBC"/>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a-dekorfrg1">
    <w:name w:val="Dark List Accent 1"/>
    <w:basedOn w:val="Normaltabell"/>
    <w:uiPriority w:val="70"/>
    <w:semiHidden/>
    <w:unhideWhenUsed/>
    <w:rsid w:val="002D0EBC"/>
    <w:pPr>
      <w:spacing w:after="0"/>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Mrklista-dekorfrg2">
    <w:name w:val="Dark List Accent 2"/>
    <w:basedOn w:val="Normaltabell"/>
    <w:uiPriority w:val="70"/>
    <w:semiHidden/>
    <w:unhideWhenUsed/>
    <w:rsid w:val="002D0EBC"/>
    <w:pPr>
      <w:spacing w:after="0"/>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Mrklista-dekorfrg3">
    <w:name w:val="Dark List Accent 3"/>
    <w:basedOn w:val="Normaltabell"/>
    <w:uiPriority w:val="70"/>
    <w:semiHidden/>
    <w:unhideWhenUsed/>
    <w:rsid w:val="002D0EBC"/>
    <w:pPr>
      <w:spacing w:after="0"/>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Mrklista-dekorfrg4">
    <w:name w:val="Dark List Accent 4"/>
    <w:basedOn w:val="Normaltabell"/>
    <w:uiPriority w:val="70"/>
    <w:semiHidden/>
    <w:unhideWhenUsed/>
    <w:rsid w:val="002D0EBC"/>
    <w:pPr>
      <w:spacing w:after="0"/>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Mrklista-dekorfrg5">
    <w:name w:val="Dark List Accent 5"/>
    <w:basedOn w:val="Normaltabell"/>
    <w:uiPriority w:val="70"/>
    <w:semiHidden/>
    <w:unhideWhenUsed/>
    <w:rsid w:val="002D0EBC"/>
    <w:pPr>
      <w:spacing w:after="0"/>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Mrklista-dekorfrg6">
    <w:name w:val="Dark List Accent 6"/>
    <w:basedOn w:val="Normaltabell"/>
    <w:uiPriority w:val="70"/>
    <w:semiHidden/>
    <w:unhideWhenUsed/>
    <w:rsid w:val="002D0EBC"/>
    <w:pPr>
      <w:spacing w:after="0"/>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Datum">
    <w:name w:val="Date"/>
    <w:basedOn w:val="Normal"/>
    <w:next w:val="Normal"/>
    <w:link w:val="DatumChar"/>
    <w:uiPriority w:val="99"/>
    <w:semiHidden/>
    <w:unhideWhenUsed/>
    <w:rsid w:val="002D0EBC"/>
  </w:style>
  <w:style w:type="character" w:customStyle="1" w:styleId="DatumChar">
    <w:name w:val="Datum Char"/>
    <w:basedOn w:val="Standardstycketeckensnitt"/>
    <w:link w:val="Datum"/>
    <w:uiPriority w:val="99"/>
    <w:semiHidden/>
    <w:rsid w:val="002D0EBC"/>
    <w:rPr>
      <w:color w:val="595959" w:themeColor="text1" w:themeTint="A6"/>
      <w:szCs w:val="20"/>
    </w:rPr>
  </w:style>
  <w:style w:type="paragraph" w:styleId="Dokumentversikt">
    <w:name w:val="Document Map"/>
    <w:basedOn w:val="Normal"/>
    <w:link w:val="DokumentversiktChar"/>
    <w:uiPriority w:val="99"/>
    <w:semiHidden/>
    <w:unhideWhenUsed/>
    <w:rsid w:val="002D0EBC"/>
    <w:pPr>
      <w:spacing w:after="0"/>
    </w:pPr>
    <w:rPr>
      <w:rFonts w:ascii="Segoe UI" w:hAnsi="Segoe UI" w:cs="Segoe UI"/>
      <w:szCs w:val="16"/>
    </w:rPr>
  </w:style>
  <w:style w:type="character" w:customStyle="1" w:styleId="DokumentversiktChar">
    <w:name w:val="Dokumentöversikt Char"/>
    <w:basedOn w:val="Standardstycketeckensnitt"/>
    <w:link w:val="Dokumentversikt"/>
    <w:uiPriority w:val="99"/>
    <w:semiHidden/>
    <w:rsid w:val="002D0EBC"/>
    <w:rPr>
      <w:rFonts w:ascii="Segoe UI" w:hAnsi="Segoe UI" w:cs="Segoe UI"/>
      <w:color w:val="595959" w:themeColor="text1" w:themeTint="A6"/>
      <w:szCs w:val="16"/>
    </w:rPr>
  </w:style>
  <w:style w:type="paragraph" w:styleId="E-postsignatur">
    <w:name w:val="E-mail Signature"/>
    <w:basedOn w:val="Normal"/>
    <w:link w:val="E-postsignaturChar"/>
    <w:uiPriority w:val="99"/>
    <w:semiHidden/>
    <w:unhideWhenUsed/>
    <w:rsid w:val="002D0EBC"/>
    <w:pPr>
      <w:spacing w:after="0"/>
    </w:pPr>
  </w:style>
  <w:style w:type="character" w:customStyle="1" w:styleId="E-postsignaturChar">
    <w:name w:val="E-postsignatur Char"/>
    <w:basedOn w:val="Standardstycketeckensnitt"/>
    <w:link w:val="E-postsignatur"/>
    <w:uiPriority w:val="99"/>
    <w:semiHidden/>
    <w:rsid w:val="002D0EBC"/>
    <w:rPr>
      <w:color w:val="595959" w:themeColor="text1" w:themeTint="A6"/>
      <w:szCs w:val="20"/>
    </w:rPr>
  </w:style>
  <w:style w:type="character" w:styleId="Betoning">
    <w:name w:val="Emphasis"/>
    <w:basedOn w:val="Standardstycketeckensnitt"/>
    <w:uiPriority w:val="20"/>
    <w:semiHidden/>
    <w:unhideWhenUsed/>
    <w:rsid w:val="002D0EBC"/>
    <w:rPr>
      <w:i/>
      <w:iCs/>
    </w:rPr>
  </w:style>
  <w:style w:type="character" w:styleId="Slutnotsreferens">
    <w:name w:val="endnote reference"/>
    <w:basedOn w:val="Standardstycketeckensnitt"/>
    <w:uiPriority w:val="99"/>
    <w:semiHidden/>
    <w:unhideWhenUsed/>
    <w:rsid w:val="002D0EBC"/>
    <w:rPr>
      <w:vertAlign w:val="superscript"/>
    </w:rPr>
  </w:style>
  <w:style w:type="paragraph" w:styleId="Slutnotstext">
    <w:name w:val="endnote text"/>
    <w:basedOn w:val="Normal"/>
    <w:link w:val="SlutnotstextChar"/>
    <w:uiPriority w:val="99"/>
    <w:semiHidden/>
    <w:unhideWhenUsed/>
    <w:rsid w:val="002D0EBC"/>
    <w:pPr>
      <w:spacing w:after="0"/>
    </w:pPr>
  </w:style>
  <w:style w:type="character" w:customStyle="1" w:styleId="SlutnotstextChar">
    <w:name w:val="Slutnotstext Char"/>
    <w:basedOn w:val="Standardstycketeckensnitt"/>
    <w:link w:val="Slutnotstext"/>
    <w:uiPriority w:val="99"/>
    <w:semiHidden/>
    <w:rsid w:val="002D0EBC"/>
    <w:rPr>
      <w:color w:val="595959" w:themeColor="text1" w:themeTint="A6"/>
      <w:szCs w:val="20"/>
    </w:rPr>
  </w:style>
  <w:style w:type="paragraph" w:styleId="Adress-brev">
    <w:name w:val="envelope address"/>
    <w:basedOn w:val="Normal"/>
    <w:uiPriority w:val="99"/>
    <w:semiHidden/>
    <w:unhideWhenUsed/>
    <w:rsid w:val="002D0EB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vsndaradress-brev">
    <w:name w:val="envelope return"/>
    <w:basedOn w:val="Normal"/>
    <w:uiPriority w:val="99"/>
    <w:semiHidden/>
    <w:unhideWhenUsed/>
    <w:rsid w:val="002D0EBC"/>
    <w:pPr>
      <w:spacing w:after="0"/>
    </w:pPr>
    <w:rPr>
      <w:rFonts w:asciiTheme="majorHAnsi" w:eastAsiaTheme="majorEastAsia" w:hAnsiTheme="majorHAnsi" w:cstheme="majorBidi"/>
    </w:rPr>
  </w:style>
  <w:style w:type="character" w:styleId="AnvndHyperlnk">
    <w:name w:val="FollowedHyperlink"/>
    <w:basedOn w:val="Standardstycketeckensnitt"/>
    <w:uiPriority w:val="99"/>
    <w:semiHidden/>
    <w:unhideWhenUsed/>
    <w:rsid w:val="002D0EBC"/>
    <w:rPr>
      <w:color w:val="9F6715" w:themeColor="followedHyperlink"/>
      <w:u w:val="single"/>
    </w:rPr>
  </w:style>
  <w:style w:type="character" w:styleId="Fotnotsreferens">
    <w:name w:val="footnote reference"/>
    <w:basedOn w:val="Standardstycketeckensnitt"/>
    <w:uiPriority w:val="99"/>
    <w:semiHidden/>
    <w:unhideWhenUsed/>
    <w:rsid w:val="002D0EBC"/>
    <w:rPr>
      <w:vertAlign w:val="superscript"/>
    </w:rPr>
  </w:style>
  <w:style w:type="paragraph" w:styleId="Fotnotstext">
    <w:name w:val="footnote text"/>
    <w:basedOn w:val="Normal"/>
    <w:link w:val="FotnotstextChar"/>
    <w:uiPriority w:val="99"/>
    <w:semiHidden/>
    <w:unhideWhenUsed/>
    <w:rsid w:val="002D0EBC"/>
    <w:pPr>
      <w:spacing w:after="0"/>
    </w:pPr>
  </w:style>
  <w:style w:type="character" w:customStyle="1" w:styleId="FotnotstextChar">
    <w:name w:val="Fotnotstext Char"/>
    <w:basedOn w:val="Standardstycketeckensnitt"/>
    <w:link w:val="Fotnotstext"/>
    <w:uiPriority w:val="99"/>
    <w:semiHidden/>
    <w:rsid w:val="002D0EBC"/>
    <w:rPr>
      <w:color w:val="595959" w:themeColor="text1" w:themeTint="A6"/>
      <w:szCs w:val="20"/>
    </w:rPr>
  </w:style>
  <w:style w:type="table" w:styleId="Rutntstabell1ljus">
    <w:name w:val="Grid Table 1 Light"/>
    <w:basedOn w:val="Normaltabell"/>
    <w:uiPriority w:val="46"/>
    <w:rsid w:val="002D0EBC"/>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ntstabell1ljusdekorfrg1">
    <w:name w:val="Grid Table 1 Light Accent 1"/>
    <w:basedOn w:val="Normaltabell"/>
    <w:uiPriority w:val="46"/>
    <w:rsid w:val="002D0EBC"/>
    <w:pPr>
      <w:spacing w:after="0"/>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Rutntstabell1ljus-dekorfrg2">
    <w:name w:val="Grid Table 1 Light Accent 2"/>
    <w:basedOn w:val="Normaltabell"/>
    <w:uiPriority w:val="46"/>
    <w:rsid w:val="002D0EBC"/>
    <w:pPr>
      <w:spacing w:after="0"/>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Rutntstabell1ljusdekorfrg3">
    <w:name w:val="Grid Table 1 Light Accent 3"/>
    <w:basedOn w:val="Normaltabell"/>
    <w:uiPriority w:val="46"/>
    <w:rsid w:val="002D0EBC"/>
    <w:pPr>
      <w:spacing w:after="0"/>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Rutntstabell1ljusdekorfrg4">
    <w:name w:val="Grid Table 1 Light Accent 4"/>
    <w:basedOn w:val="Normaltabell"/>
    <w:uiPriority w:val="46"/>
    <w:rsid w:val="002D0EBC"/>
    <w:pPr>
      <w:spacing w:after="0"/>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Rutntstabell1ljusdekorfrg5">
    <w:name w:val="Grid Table 1 Light Accent 5"/>
    <w:basedOn w:val="Normaltabell"/>
    <w:uiPriority w:val="46"/>
    <w:rsid w:val="002D0EBC"/>
    <w:pPr>
      <w:spacing w:after="0"/>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Rutntstabell1ljusdekorfrg6">
    <w:name w:val="Grid Table 1 Light Accent 6"/>
    <w:basedOn w:val="Normaltabell"/>
    <w:uiPriority w:val="46"/>
    <w:rsid w:val="002D0EBC"/>
    <w:pPr>
      <w:spacing w:after="0"/>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Rutntstabell2">
    <w:name w:val="Grid Table 2"/>
    <w:basedOn w:val="Normaltabell"/>
    <w:uiPriority w:val="47"/>
    <w:rsid w:val="002D0EBC"/>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2dekorfrg1">
    <w:name w:val="Grid Table 2 Accent 1"/>
    <w:basedOn w:val="Normaltabell"/>
    <w:uiPriority w:val="47"/>
    <w:rsid w:val="002D0EBC"/>
    <w:pPr>
      <w:spacing w:after="0"/>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Rutntstabell2dekorfrg2">
    <w:name w:val="Grid Table 2 Accent 2"/>
    <w:basedOn w:val="Normaltabell"/>
    <w:uiPriority w:val="47"/>
    <w:rsid w:val="002D0EBC"/>
    <w:pPr>
      <w:spacing w:after="0"/>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Rutntstabell2dekorfrg3">
    <w:name w:val="Grid Table 2 Accent 3"/>
    <w:basedOn w:val="Normaltabell"/>
    <w:uiPriority w:val="47"/>
    <w:rsid w:val="002D0EBC"/>
    <w:pPr>
      <w:spacing w:after="0"/>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Rutntstabell2dekorfrg4">
    <w:name w:val="Grid Table 2 Accent 4"/>
    <w:basedOn w:val="Normaltabell"/>
    <w:uiPriority w:val="47"/>
    <w:rsid w:val="002D0EBC"/>
    <w:pPr>
      <w:spacing w:after="0"/>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Rutntstabell2dekorfrg5">
    <w:name w:val="Grid Table 2 Accent 5"/>
    <w:basedOn w:val="Normaltabell"/>
    <w:uiPriority w:val="47"/>
    <w:rsid w:val="002D0EBC"/>
    <w:pPr>
      <w:spacing w:after="0"/>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Rutntstabell2dekorfrg6">
    <w:name w:val="Grid Table 2 Accent 6"/>
    <w:basedOn w:val="Normaltabell"/>
    <w:uiPriority w:val="47"/>
    <w:rsid w:val="002D0EBC"/>
    <w:pPr>
      <w:spacing w:after="0"/>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Rutntstabell3">
    <w:name w:val="Grid Table 3"/>
    <w:basedOn w:val="Normaltabell"/>
    <w:uiPriority w:val="48"/>
    <w:rsid w:val="002D0EB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3dekorfrg1">
    <w:name w:val="Grid Table 3 Accent 1"/>
    <w:basedOn w:val="Normaltabell"/>
    <w:uiPriority w:val="48"/>
    <w:rsid w:val="002D0EBC"/>
    <w:pPr>
      <w:spacing w:after="0"/>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Rutntstabell3dekorfrg2">
    <w:name w:val="Grid Table 3 Accent 2"/>
    <w:basedOn w:val="Normaltabell"/>
    <w:uiPriority w:val="48"/>
    <w:rsid w:val="002D0EBC"/>
    <w:pPr>
      <w:spacing w:after="0"/>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Rutntstabell3dekorfrg3">
    <w:name w:val="Grid Table 3 Accent 3"/>
    <w:basedOn w:val="Normaltabell"/>
    <w:uiPriority w:val="48"/>
    <w:rsid w:val="002D0EBC"/>
    <w:pPr>
      <w:spacing w:after="0"/>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Rutntstabell3dekorfrg4">
    <w:name w:val="Grid Table 3 Accent 4"/>
    <w:basedOn w:val="Normaltabell"/>
    <w:uiPriority w:val="48"/>
    <w:rsid w:val="002D0EBC"/>
    <w:pPr>
      <w:spacing w:after="0"/>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Rutntstabell3dekorfrg5">
    <w:name w:val="Grid Table 3 Accent 5"/>
    <w:basedOn w:val="Normaltabell"/>
    <w:uiPriority w:val="48"/>
    <w:rsid w:val="002D0EBC"/>
    <w:pPr>
      <w:spacing w:after="0"/>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Rutntstabell3dekorfrg6">
    <w:name w:val="Grid Table 3 Accent 6"/>
    <w:basedOn w:val="Normaltabell"/>
    <w:uiPriority w:val="48"/>
    <w:rsid w:val="002D0EBC"/>
    <w:pPr>
      <w:spacing w:after="0"/>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Rutntstabell4">
    <w:name w:val="Grid Table 4"/>
    <w:basedOn w:val="Normaltabell"/>
    <w:uiPriority w:val="49"/>
    <w:rsid w:val="002D0EB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4dekorfrg1">
    <w:name w:val="Grid Table 4 Accent 1"/>
    <w:basedOn w:val="Normaltabell"/>
    <w:uiPriority w:val="49"/>
    <w:rsid w:val="002D0EBC"/>
    <w:pPr>
      <w:spacing w:after="0"/>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Rutntstabell4dekorfrg2">
    <w:name w:val="Grid Table 4 Accent 2"/>
    <w:basedOn w:val="Normaltabell"/>
    <w:uiPriority w:val="49"/>
    <w:rsid w:val="002D0EBC"/>
    <w:pPr>
      <w:spacing w:after="0"/>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Rutntstabell4dekorfrg3">
    <w:name w:val="Grid Table 4 Accent 3"/>
    <w:basedOn w:val="Normaltabell"/>
    <w:uiPriority w:val="49"/>
    <w:rsid w:val="002D0EBC"/>
    <w:pPr>
      <w:spacing w:after="0"/>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Rutntstabell4dekorfrg4">
    <w:name w:val="Grid Table 4 Accent 4"/>
    <w:basedOn w:val="Normaltabell"/>
    <w:uiPriority w:val="49"/>
    <w:rsid w:val="002D0EBC"/>
    <w:pPr>
      <w:spacing w:after="0"/>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Rutntstabell4dekorfrg5">
    <w:name w:val="Grid Table 4 Accent 5"/>
    <w:basedOn w:val="Normaltabell"/>
    <w:uiPriority w:val="49"/>
    <w:rsid w:val="002D0EBC"/>
    <w:pPr>
      <w:spacing w:after="0"/>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Rutntstabell4dekorfrg6">
    <w:name w:val="Grid Table 4 Accent 6"/>
    <w:basedOn w:val="Normaltabell"/>
    <w:uiPriority w:val="49"/>
    <w:rsid w:val="002D0EBC"/>
    <w:pPr>
      <w:spacing w:after="0"/>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Rutntstabell5mrk">
    <w:name w:val="Grid Table 5 Dark"/>
    <w:basedOn w:val="Normaltabel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ntstabell5mrkdekorfrg1">
    <w:name w:val="Grid Table 5 Dark Accent 1"/>
    <w:basedOn w:val="Normaltabel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Rutntstabell5mrkdekorfrg2">
    <w:name w:val="Grid Table 5 Dark Accent 2"/>
    <w:basedOn w:val="Normaltabel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Rutntstabell5mrkdekorfrg3">
    <w:name w:val="Grid Table 5 Dark Accent 3"/>
    <w:basedOn w:val="Normaltabel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Rutntstabell5mrkdekorfrg4">
    <w:name w:val="Grid Table 5 Dark Accent 4"/>
    <w:basedOn w:val="Normaltabel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Rutntstabell5mrkdekorfrg5">
    <w:name w:val="Grid Table 5 Dark Accent 5"/>
    <w:basedOn w:val="Normaltabel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Rutntstabell5mrkdekorfrg6">
    <w:name w:val="Grid Table 5 Dark Accent 6"/>
    <w:basedOn w:val="Normaltabell"/>
    <w:uiPriority w:val="50"/>
    <w:rsid w:val="002D0EBC"/>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Rutntstabell6frgstark">
    <w:name w:val="Grid Table 6 Colorful"/>
    <w:basedOn w:val="Normaltabell"/>
    <w:uiPriority w:val="51"/>
    <w:rsid w:val="002D0EB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ntstabell6frgstarkdekorfrg1">
    <w:name w:val="Grid Table 6 Colorful Accent 1"/>
    <w:basedOn w:val="Normaltabell"/>
    <w:uiPriority w:val="51"/>
    <w:rsid w:val="002D0EBC"/>
    <w:pPr>
      <w:spacing w:after="0"/>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Rutntstabell6frgstarkdekorfrg2">
    <w:name w:val="Grid Table 6 Colorful Accent 2"/>
    <w:basedOn w:val="Normaltabell"/>
    <w:uiPriority w:val="51"/>
    <w:rsid w:val="002D0EBC"/>
    <w:pPr>
      <w:spacing w:after="0"/>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Rutntstabell6frgstarkdekorfrg3">
    <w:name w:val="Grid Table 6 Colorful Accent 3"/>
    <w:basedOn w:val="Normaltabell"/>
    <w:uiPriority w:val="51"/>
    <w:rsid w:val="002D0EBC"/>
    <w:pPr>
      <w:spacing w:after="0"/>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Rutntstabell6frgstarkdekorfrg4">
    <w:name w:val="Grid Table 6 Colorful Accent 4"/>
    <w:basedOn w:val="Normaltabell"/>
    <w:uiPriority w:val="51"/>
    <w:rsid w:val="002D0EBC"/>
    <w:pPr>
      <w:spacing w:after="0"/>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Rutntstabell6frgstarkdekorfrg5">
    <w:name w:val="Grid Table 6 Colorful Accent 5"/>
    <w:basedOn w:val="Normaltabell"/>
    <w:uiPriority w:val="51"/>
    <w:rsid w:val="002D0EBC"/>
    <w:pPr>
      <w:spacing w:after="0"/>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Rutntstabell6frgstarkdekorfrg6">
    <w:name w:val="Grid Table 6 Colorful Accent 6"/>
    <w:basedOn w:val="Normaltabell"/>
    <w:uiPriority w:val="51"/>
    <w:rsid w:val="002D0EBC"/>
    <w:pPr>
      <w:spacing w:after="0"/>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Rutntstabell7frgstark">
    <w:name w:val="Grid Table 7 Colorful"/>
    <w:basedOn w:val="Normaltabell"/>
    <w:uiPriority w:val="52"/>
    <w:rsid w:val="002D0EBC"/>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ntstabell7frgstarkdekorfrg1">
    <w:name w:val="Grid Table 7 Colorful Accent 1"/>
    <w:basedOn w:val="Normaltabell"/>
    <w:uiPriority w:val="52"/>
    <w:rsid w:val="002D0EBC"/>
    <w:pPr>
      <w:spacing w:after="0"/>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Rutntstabell7frgstarkdekorfrg2">
    <w:name w:val="Grid Table 7 Colorful Accent 2"/>
    <w:basedOn w:val="Normaltabell"/>
    <w:uiPriority w:val="52"/>
    <w:rsid w:val="002D0EBC"/>
    <w:pPr>
      <w:spacing w:after="0"/>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Rutntstabell7frgstarkdekorfrg3">
    <w:name w:val="Grid Table 7 Colorful Accent 3"/>
    <w:basedOn w:val="Normaltabell"/>
    <w:uiPriority w:val="52"/>
    <w:rsid w:val="002D0EBC"/>
    <w:pPr>
      <w:spacing w:after="0"/>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Rutntstabell7frgstarkdekorfrg4">
    <w:name w:val="Grid Table 7 Colorful Accent 4"/>
    <w:basedOn w:val="Normaltabell"/>
    <w:uiPriority w:val="52"/>
    <w:rsid w:val="002D0EBC"/>
    <w:pPr>
      <w:spacing w:after="0"/>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Rutntstabell7frgstarkdekorfrg5">
    <w:name w:val="Grid Table 7 Colorful Accent 5"/>
    <w:basedOn w:val="Normaltabell"/>
    <w:uiPriority w:val="52"/>
    <w:rsid w:val="002D0EBC"/>
    <w:pPr>
      <w:spacing w:after="0"/>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Rutntstabell7frgstarkdekorfrg6">
    <w:name w:val="Grid Table 7 Colorful Accent 6"/>
    <w:basedOn w:val="Normaltabell"/>
    <w:uiPriority w:val="52"/>
    <w:rsid w:val="002D0EBC"/>
    <w:pPr>
      <w:spacing w:after="0"/>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customStyle="1" w:styleId="Rubrik5Char">
    <w:name w:val="Rubrik 5 Char"/>
    <w:basedOn w:val="Standardstycketeckensnitt"/>
    <w:link w:val="Rubrik5"/>
    <w:uiPriority w:val="9"/>
    <w:semiHidden/>
    <w:rsid w:val="00B17849"/>
    <w:rPr>
      <w:rFonts w:asciiTheme="majorHAnsi" w:eastAsiaTheme="majorEastAsia" w:hAnsiTheme="majorHAnsi" w:cstheme="majorBidi"/>
      <w:b/>
      <w:color w:val="276E8B" w:themeColor="accent1" w:themeShade="BF"/>
    </w:rPr>
  </w:style>
  <w:style w:type="character" w:styleId="HTML-akronym">
    <w:name w:val="HTML Acronym"/>
    <w:basedOn w:val="Standardstycketeckensnitt"/>
    <w:uiPriority w:val="99"/>
    <w:semiHidden/>
    <w:unhideWhenUsed/>
    <w:rsid w:val="002D0EBC"/>
  </w:style>
  <w:style w:type="paragraph" w:styleId="HTML-adress">
    <w:name w:val="HTML Address"/>
    <w:basedOn w:val="Normal"/>
    <w:link w:val="HTML-adressChar"/>
    <w:uiPriority w:val="99"/>
    <w:semiHidden/>
    <w:unhideWhenUsed/>
    <w:rsid w:val="002D0EBC"/>
    <w:pPr>
      <w:spacing w:after="0"/>
    </w:pPr>
    <w:rPr>
      <w:i/>
      <w:iCs/>
    </w:rPr>
  </w:style>
  <w:style w:type="character" w:customStyle="1" w:styleId="HTML-adressChar">
    <w:name w:val="HTML - adress Char"/>
    <w:basedOn w:val="Standardstycketeckensnitt"/>
    <w:link w:val="HTML-adress"/>
    <w:uiPriority w:val="99"/>
    <w:semiHidden/>
    <w:rsid w:val="002D0EBC"/>
    <w:rPr>
      <w:i/>
      <w:iCs/>
      <w:color w:val="595959" w:themeColor="text1" w:themeTint="A6"/>
      <w:szCs w:val="20"/>
    </w:rPr>
  </w:style>
  <w:style w:type="character" w:styleId="HTML-citat">
    <w:name w:val="HTML Cite"/>
    <w:basedOn w:val="Standardstycketeckensnitt"/>
    <w:uiPriority w:val="99"/>
    <w:semiHidden/>
    <w:unhideWhenUsed/>
    <w:rsid w:val="002D0EBC"/>
    <w:rPr>
      <w:i/>
      <w:iCs/>
    </w:rPr>
  </w:style>
  <w:style w:type="character" w:styleId="HTML-kod">
    <w:name w:val="HTML Code"/>
    <w:basedOn w:val="Standardstycketeckensnitt"/>
    <w:uiPriority w:val="99"/>
    <w:semiHidden/>
    <w:unhideWhenUsed/>
    <w:rsid w:val="002D0EBC"/>
    <w:rPr>
      <w:rFonts w:ascii="Consolas" w:hAnsi="Consolas"/>
      <w:sz w:val="22"/>
      <w:szCs w:val="20"/>
    </w:rPr>
  </w:style>
  <w:style w:type="character" w:styleId="HTML-definition">
    <w:name w:val="HTML Definition"/>
    <w:basedOn w:val="Standardstycketeckensnitt"/>
    <w:uiPriority w:val="99"/>
    <w:semiHidden/>
    <w:unhideWhenUsed/>
    <w:rsid w:val="002D0EBC"/>
    <w:rPr>
      <w:i/>
      <w:iCs/>
    </w:rPr>
  </w:style>
  <w:style w:type="character" w:styleId="HTML-tangentbord">
    <w:name w:val="HTML Keyboard"/>
    <w:basedOn w:val="Standardstycketeckensnitt"/>
    <w:uiPriority w:val="99"/>
    <w:semiHidden/>
    <w:unhideWhenUsed/>
    <w:rsid w:val="002D0EBC"/>
    <w:rPr>
      <w:rFonts w:ascii="Consolas" w:hAnsi="Consolas"/>
      <w:sz w:val="22"/>
      <w:szCs w:val="20"/>
    </w:rPr>
  </w:style>
  <w:style w:type="paragraph" w:styleId="HTML-frformaterad">
    <w:name w:val="HTML Preformatted"/>
    <w:basedOn w:val="Normal"/>
    <w:link w:val="HTML-frformateradChar"/>
    <w:uiPriority w:val="99"/>
    <w:semiHidden/>
    <w:unhideWhenUsed/>
    <w:rsid w:val="002D0EBC"/>
    <w:pPr>
      <w:spacing w:after="0"/>
    </w:pPr>
    <w:rPr>
      <w:rFonts w:ascii="Consolas" w:hAnsi="Consolas"/>
    </w:rPr>
  </w:style>
  <w:style w:type="character" w:customStyle="1" w:styleId="HTML-frformateradChar">
    <w:name w:val="HTML - förformaterad Char"/>
    <w:basedOn w:val="Standardstycketeckensnitt"/>
    <w:link w:val="HTML-frformaterad"/>
    <w:uiPriority w:val="99"/>
    <w:semiHidden/>
    <w:rsid w:val="002D0EBC"/>
    <w:rPr>
      <w:rFonts w:ascii="Consolas" w:hAnsi="Consolas"/>
      <w:color w:val="595959" w:themeColor="text1" w:themeTint="A6"/>
      <w:szCs w:val="20"/>
    </w:rPr>
  </w:style>
  <w:style w:type="character" w:styleId="HTML-exempel">
    <w:name w:val="HTML Sample"/>
    <w:basedOn w:val="Standardstycketeckensnitt"/>
    <w:uiPriority w:val="99"/>
    <w:semiHidden/>
    <w:unhideWhenUsed/>
    <w:rsid w:val="002D0EBC"/>
    <w:rPr>
      <w:rFonts w:ascii="Consolas" w:hAnsi="Consolas"/>
      <w:sz w:val="24"/>
      <w:szCs w:val="24"/>
    </w:rPr>
  </w:style>
  <w:style w:type="character" w:styleId="HTML-skrivmaskin">
    <w:name w:val="HTML Typewriter"/>
    <w:basedOn w:val="Standardstycketeckensnitt"/>
    <w:uiPriority w:val="99"/>
    <w:semiHidden/>
    <w:unhideWhenUsed/>
    <w:rsid w:val="002D0EBC"/>
    <w:rPr>
      <w:rFonts w:ascii="Consolas" w:hAnsi="Consolas"/>
      <w:sz w:val="22"/>
      <w:szCs w:val="20"/>
    </w:rPr>
  </w:style>
  <w:style w:type="character" w:styleId="HTML-variabel">
    <w:name w:val="HTML Variable"/>
    <w:basedOn w:val="Standardstycketeckensnitt"/>
    <w:uiPriority w:val="99"/>
    <w:semiHidden/>
    <w:unhideWhenUsed/>
    <w:rsid w:val="002D0EBC"/>
    <w:rPr>
      <w:i/>
      <w:iCs/>
    </w:rPr>
  </w:style>
  <w:style w:type="character" w:styleId="Hyperlnk">
    <w:name w:val="Hyperlink"/>
    <w:basedOn w:val="Standardstycketeckensnitt"/>
    <w:uiPriority w:val="99"/>
    <w:semiHidden/>
    <w:unhideWhenUsed/>
    <w:rsid w:val="002D0EBC"/>
    <w:rPr>
      <w:color w:val="6B9F25" w:themeColor="hyperlink"/>
      <w:u w:val="single"/>
    </w:rPr>
  </w:style>
  <w:style w:type="paragraph" w:styleId="Index1">
    <w:name w:val="index 1"/>
    <w:basedOn w:val="Normal"/>
    <w:next w:val="Normal"/>
    <w:autoRedefine/>
    <w:uiPriority w:val="99"/>
    <w:semiHidden/>
    <w:unhideWhenUsed/>
    <w:rsid w:val="002D0EBC"/>
    <w:pPr>
      <w:spacing w:after="0"/>
      <w:ind w:left="220" w:hanging="220"/>
    </w:pPr>
  </w:style>
  <w:style w:type="paragraph" w:styleId="Index2">
    <w:name w:val="index 2"/>
    <w:basedOn w:val="Normal"/>
    <w:next w:val="Normal"/>
    <w:autoRedefine/>
    <w:uiPriority w:val="99"/>
    <w:semiHidden/>
    <w:unhideWhenUsed/>
    <w:rsid w:val="002D0EBC"/>
    <w:pPr>
      <w:spacing w:after="0"/>
      <w:ind w:left="440" w:hanging="220"/>
    </w:pPr>
  </w:style>
  <w:style w:type="paragraph" w:styleId="Index3">
    <w:name w:val="index 3"/>
    <w:basedOn w:val="Normal"/>
    <w:next w:val="Normal"/>
    <w:autoRedefine/>
    <w:uiPriority w:val="99"/>
    <w:semiHidden/>
    <w:unhideWhenUsed/>
    <w:rsid w:val="002D0EBC"/>
    <w:pPr>
      <w:spacing w:after="0"/>
      <w:ind w:left="660" w:hanging="220"/>
    </w:pPr>
  </w:style>
  <w:style w:type="paragraph" w:styleId="Index4">
    <w:name w:val="index 4"/>
    <w:basedOn w:val="Normal"/>
    <w:next w:val="Normal"/>
    <w:autoRedefine/>
    <w:uiPriority w:val="99"/>
    <w:semiHidden/>
    <w:unhideWhenUsed/>
    <w:rsid w:val="002D0EBC"/>
    <w:pPr>
      <w:spacing w:after="0"/>
      <w:ind w:left="880" w:hanging="220"/>
    </w:pPr>
  </w:style>
  <w:style w:type="paragraph" w:styleId="Index5">
    <w:name w:val="index 5"/>
    <w:basedOn w:val="Normal"/>
    <w:next w:val="Normal"/>
    <w:autoRedefine/>
    <w:uiPriority w:val="99"/>
    <w:semiHidden/>
    <w:unhideWhenUsed/>
    <w:rsid w:val="002D0EBC"/>
    <w:pPr>
      <w:spacing w:after="0"/>
      <w:ind w:left="1100" w:hanging="220"/>
    </w:pPr>
  </w:style>
  <w:style w:type="paragraph" w:styleId="Index6">
    <w:name w:val="index 6"/>
    <w:basedOn w:val="Normal"/>
    <w:next w:val="Normal"/>
    <w:autoRedefine/>
    <w:uiPriority w:val="99"/>
    <w:semiHidden/>
    <w:unhideWhenUsed/>
    <w:rsid w:val="002D0EBC"/>
    <w:pPr>
      <w:spacing w:after="0"/>
      <w:ind w:left="1320" w:hanging="220"/>
    </w:pPr>
  </w:style>
  <w:style w:type="paragraph" w:styleId="Index7">
    <w:name w:val="index 7"/>
    <w:basedOn w:val="Normal"/>
    <w:next w:val="Normal"/>
    <w:autoRedefine/>
    <w:uiPriority w:val="99"/>
    <w:semiHidden/>
    <w:unhideWhenUsed/>
    <w:rsid w:val="002D0EBC"/>
    <w:pPr>
      <w:spacing w:after="0"/>
      <w:ind w:left="1540" w:hanging="220"/>
    </w:pPr>
  </w:style>
  <w:style w:type="paragraph" w:styleId="Index8">
    <w:name w:val="index 8"/>
    <w:basedOn w:val="Normal"/>
    <w:next w:val="Normal"/>
    <w:autoRedefine/>
    <w:uiPriority w:val="99"/>
    <w:semiHidden/>
    <w:unhideWhenUsed/>
    <w:rsid w:val="002D0EBC"/>
    <w:pPr>
      <w:spacing w:after="0"/>
      <w:ind w:left="1760" w:hanging="220"/>
    </w:pPr>
  </w:style>
  <w:style w:type="paragraph" w:styleId="Index9">
    <w:name w:val="index 9"/>
    <w:basedOn w:val="Normal"/>
    <w:next w:val="Normal"/>
    <w:autoRedefine/>
    <w:uiPriority w:val="99"/>
    <w:semiHidden/>
    <w:unhideWhenUsed/>
    <w:rsid w:val="002D0EBC"/>
    <w:pPr>
      <w:spacing w:after="0"/>
      <w:ind w:left="1980" w:hanging="220"/>
    </w:pPr>
  </w:style>
  <w:style w:type="paragraph" w:styleId="Indexrubrik">
    <w:name w:val="index heading"/>
    <w:basedOn w:val="Normal"/>
    <w:next w:val="Index1"/>
    <w:uiPriority w:val="99"/>
    <w:semiHidden/>
    <w:unhideWhenUsed/>
    <w:rsid w:val="002D0EBC"/>
    <w:rPr>
      <w:rFonts w:asciiTheme="majorHAnsi" w:eastAsiaTheme="majorEastAsia" w:hAnsiTheme="majorHAnsi" w:cstheme="majorBidi"/>
      <w:b/>
      <w:bCs/>
    </w:rPr>
  </w:style>
  <w:style w:type="character" w:styleId="Starkbetoning">
    <w:name w:val="Intense Emphasis"/>
    <w:basedOn w:val="Standardstycketeckensnitt"/>
    <w:uiPriority w:val="21"/>
    <w:semiHidden/>
    <w:unhideWhenUsed/>
    <w:qFormat/>
    <w:rsid w:val="006F389F"/>
    <w:rPr>
      <w:i/>
      <w:iCs/>
      <w:color w:val="276E8B" w:themeColor="accent1" w:themeShade="BF"/>
    </w:rPr>
  </w:style>
  <w:style w:type="paragraph" w:styleId="Starktcitat">
    <w:name w:val="Intense Quote"/>
    <w:basedOn w:val="Normal"/>
    <w:next w:val="Normal"/>
    <w:link w:val="StarktcitatChar"/>
    <w:uiPriority w:val="30"/>
    <w:semiHidden/>
    <w:unhideWhenUsed/>
    <w:qFormat/>
    <w:rsid w:val="006F389F"/>
    <w:pPr>
      <w:pBdr>
        <w:top w:val="single" w:sz="4" w:space="10" w:color="276E8B" w:themeColor="accent1" w:themeShade="BF"/>
        <w:bottom w:val="single" w:sz="4" w:space="10" w:color="276E8B" w:themeColor="accent1" w:themeShade="BF"/>
      </w:pBdr>
      <w:spacing w:before="360" w:after="360"/>
      <w:jc w:val="center"/>
    </w:pPr>
    <w:rPr>
      <w:i/>
      <w:iCs/>
      <w:color w:val="276E8B" w:themeColor="accent1" w:themeShade="BF"/>
    </w:rPr>
  </w:style>
  <w:style w:type="character" w:customStyle="1" w:styleId="StarktcitatChar">
    <w:name w:val="Starkt citat Char"/>
    <w:basedOn w:val="Standardstycketeckensnitt"/>
    <w:link w:val="Starktcitat"/>
    <w:uiPriority w:val="30"/>
    <w:semiHidden/>
    <w:rsid w:val="006F389F"/>
    <w:rPr>
      <w:i/>
      <w:iCs/>
      <w:color w:val="276E8B" w:themeColor="accent1" w:themeShade="BF"/>
    </w:rPr>
  </w:style>
  <w:style w:type="character" w:styleId="Starkreferens">
    <w:name w:val="Intense Reference"/>
    <w:basedOn w:val="Standardstycketeckensnitt"/>
    <w:uiPriority w:val="32"/>
    <w:semiHidden/>
    <w:unhideWhenUsed/>
    <w:qFormat/>
    <w:rsid w:val="006F389F"/>
    <w:rPr>
      <w:b/>
      <w:bCs/>
      <w:caps w:val="0"/>
      <w:smallCaps/>
      <w:color w:val="276E8B" w:themeColor="accent1" w:themeShade="BF"/>
      <w:spacing w:val="0"/>
    </w:rPr>
  </w:style>
  <w:style w:type="table" w:styleId="Ljustrutnt">
    <w:name w:val="Light Grid"/>
    <w:basedOn w:val="Normaltabell"/>
    <w:uiPriority w:val="62"/>
    <w:semiHidden/>
    <w:unhideWhenUsed/>
    <w:rsid w:val="002D0EB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justrutnt-dekorfrg1">
    <w:name w:val="Light Grid Accent 1"/>
    <w:basedOn w:val="Normaltabell"/>
    <w:uiPriority w:val="62"/>
    <w:semiHidden/>
    <w:unhideWhenUsed/>
    <w:rsid w:val="002D0EBC"/>
    <w:pPr>
      <w:spacing w:after="0"/>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justrutnt-dekorfrg2">
    <w:name w:val="Light Grid Accent 2"/>
    <w:basedOn w:val="Normaltabell"/>
    <w:uiPriority w:val="62"/>
    <w:semiHidden/>
    <w:unhideWhenUsed/>
    <w:rsid w:val="002D0EBC"/>
    <w:pPr>
      <w:spacing w:after="0"/>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justrutnt-dekorfrg3">
    <w:name w:val="Light Grid Accent 3"/>
    <w:basedOn w:val="Normaltabell"/>
    <w:uiPriority w:val="62"/>
    <w:semiHidden/>
    <w:unhideWhenUsed/>
    <w:rsid w:val="002D0EBC"/>
    <w:pPr>
      <w:spacing w:after="0"/>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justrutnt-dekorfrg4">
    <w:name w:val="Light Grid Accent 4"/>
    <w:basedOn w:val="Normaltabell"/>
    <w:uiPriority w:val="62"/>
    <w:semiHidden/>
    <w:unhideWhenUsed/>
    <w:rsid w:val="002D0EBC"/>
    <w:pPr>
      <w:spacing w:after="0"/>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justrutnt-dekorfrg5">
    <w:name w:val="Light Grid Accent 5"/>
    <w:basedOn w:val="Normaltabell"/>
    <w:uiPriority w:val="62"/>
    <w:semiHidden/>
    <w:unhideWhenUsed/>
    <w:rsid w:val="002D0EBC"/>
    <w:pPr>
      <w:spacing w:after="0"/>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justrutnt-dekorfrg6">
    <w:name w:val="Light Grid Accent 6"/>
    <w:basedOn w:val="Normaltabell"/>
    <w:uiPriority w:val="62"/>
    <w:semiHidden/>
    <w:unhideWhenUsed/>
    <w:rsid w:val="002D0EBC"/>
    <w:pPr>
      <w:spacing w:after="0"/>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juslista">
    <w:name w:val="Light List"/>
    <w:basedOn w:val="Normaltabell"/>
    <w:uiPriority w:val="61"/>
    <w:semiHidden/>
    <w:unhideWhenUsed/>
    <w:rsid w:val="002D0EBC"/>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juslista-dekorfrg1">
    <w:name w:val="Light List Accent 1"/>
    <w:basedOn w:val="Normaltabell"/>
    <w:uiPriority w:val="61"/>
    <w:semiHidden/>
    <w:unhideWhenUsed/>
    <w:rsid w:val="002D0EBC"/>
    <w:pPr>
      <w:spacing w:after="0"/>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juslista-dekorfrg2">
    <w:name w:val="Light List Accent 2"/>
    <w:basedOn w:val="Normaltabell"/>
    <w:uiPriority w:val="61"/>
    <w:semiHidden/>
    <w:unhideWhenUsed/>
    <w:rsid w:val="002D0EBC"/>
    <w:pPr>
      <w:spacing w:after="0"/>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juslista-dekorfrg3">
    <w:name w:val="Light List Accent 3"/>
    <w:basedOn w:val="Normaltabell"/>
    <w:uiPriority w:val="61"/>
    <w:semiHidden/>
    <w:unhideWhenUsed/>
    <w:rsid w:val="002D0EBC"/>
    <w:pPr>
      <w:spacing w:after="0"/>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juslista-dekorfrg4">
    <w:name w:val="Light List Accent 4"/>
    <w:basedOn w:val="Normaltabell"/>
    <w:uiPriority w:val="61"/>
    <w:semiHidden/>
    <w:unhideWhenUsed/>
    <w:rsid w:val="002D0EBC"/>
    <w:pPr>
      <w:spacing w:after="0"/>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juslista-dekorfrg5">
    <w:name w:val="Light List Accent 5"/>
    <w:basedOn w:val="Normaltabell"/>
    <w:uiPriority w:val="61"/>
    <w:semiHidden/>
    <w:unhideWhenUsed/>
    <w:rsid w:val="002D0EBC"/>
    <w:pPr>
      <w:spacing w:after="0"/>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juslista-dekorfrg6">
    <w:name w:val="Light List Accent 6"/>
    <w:basedOn w:val="Normaltabell"/>
    <w:uiPriority w:val="61"/>
    <w:semiHidden/>
    <w:unhideWhenUsed/>
    <w:rsid w:val="002D0EBC"/>
    <w:pPr>
      <w:spacing w:after="0"/>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jusskuggning">
    <w:name w:val="Light Shading"/>
    <w:basedOn w:val="Normaltabell"/>
    <w:uiPriority w:val="60"/>
    <w:semiHidden/>
    <w:unhideWhenUsed/>
    <w:rsid w:val="002D0EBC"/>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jusskuggning-dekorfrg1">
    <w:name w:val="Light Shading Accent 1"/>
    <w:basedOn w:val="Normaltabell"/>
    <w:uiPriority w:val="60"/>
    <w:semiHidden/>
    <w:unhideWhenUsed/>
    <w:rsid w:val="002D0EBC"/>
    <w:pPr>
      <w:spacing w:after="0"/>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jusskuggning-dekorfrg2">
    <w:name w:val="Light Shading Accent 2"/>
    <w:basedOn w:val="Normaltabell"/>
    <w:uiPriority w:val="60"/>
    <w:semiHidden/>
    <w:unhideWhenUsed/>
    <w:rsid w:val="002D0EBC"/>
    <w:pPr>
      <w:spacing w:after="0"/>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jusskuggning-dekorfrg3">
    <w:name w:val="Light Shading Accent 3"/>
    <w:basedOn w:val="Normaltabell"/>
    <w:uiPriority w:val="60"/>
    <w:semiHidden/>
    <w:unhideWhenUsed/>
    <w:rsid w:val="002D0EBC"/>
    <w:pPr>
      <w:spacing w:after="0"/>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jusskuggning-dekorfrg4">
    <w:name w:val="Light Shading Accent 4"/>
    <w:basedOn w:val="Normaltabell"/>
    <w:uiPriority w:val="60"/>
    <w:semiHidden/>
    <w:unhideWhenUsed/>
    <w:rsid w:val="002D0EBC"/>
    <w:pPr>
      <w:spacing w:after="0"/>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jusskuggning-dekorfrg5">
    <w:name w:val="Light Shading Accent 5"/>
    <w:basedOn w:val="Normaltabell"/>
    <w:uiPriority w:val="60"/>
    <w:semiHidden/>
    <w:unhideWhenUsed/>
    <w:rsid w:val="002D0EBC"/>
    <w:pPr>
      <w:spacing w:after="0"/>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jusskuggning-dekorfrg6">
    <w:name w:val="Light Shading Accent 6"/>
    <w:basedOn w:val="Normaltabell"/>
    <w:uiPriority w:val="60"/>
    <w:semiHidden/>
    <w:unhideWhenUsed/>
    <w:rsid w:val="002D0EBC"/>
    <w:pPr>
      <w:spacing w:after="0"/>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character" w:styleId="Radnummer">
    <w:name w:val="line number"/>
    <w:basedOn w:val="Standardstycketeckensnitt"/>
    <w:uiPriority w:val="99"/>
    <w:semiHidden/>
    <w:unhideWhenUsed/>
    <w:rsid w:val="002D0EBC"/>
  </w:style>
  <w:style w:type="paragraph" w:styleId="Lista">
    <w:name w:val="List"/>
    <w:basedOn w:val="Normal"/>
    <w:uiPriority w:val="99"/>
    <w:semiHidden/>
    <w:unhideWhenUsed/>
    <w:rsid w:val="002D0EBC"/>
    <w:pPr>
      <w:ind w:left="360" w:hanging="360"/>
      <w:contextualSpacing/>
    </w:pPr>
  </w:style>
  <w:style w:type="paragraph" w:styleId="Lista2">
    <w:name w:val="List 2"/>
    <w:basedOn w:val="Normal"/>
    <w:uiPriority w:val="99"/>
    <w:semiHidden/>
    <w:unhideWhenUsed/>
    <w:rsid w:val="002D0EBC"/>
    <w:pPr>
      <w:ind w:left="720" w:hanging="360"/>
      <w:contextualSpacing/>
    </w:pPr>
  </w:style>
  <w:style w:type="paragraph" w:styleId="Lista3">
    <w:name w:val="List 3"/>
    <w:basedOn w:val="Normal"/>
    <w:uiPriority w:val="99"/>
    <w:semiHidden/>
    <w:unhideWhenUsed/>
    <w:rsid w:val="002D0EBC"/>
    <w:pPr>
      <w:ind w:left="1080" w:hanging="360"/>
      <w:contextualSpacing/>
    </w:pPr>
  </w:style>
  <w:style w:type="paragraph" w:styleId="Lista4">
    <w:name w:val="List 4"/>
    <w:basedOn w:val="Normal"/>
    <w:uiPriority w:val="99"/>
    <w:semiHidden/>
    <w:unhideWhenUsed/>
    <w:rsid w:val="002D0EBC"/>
    <w:pPr>
      <w:ind w:left="1440" w:hanging="360"/>
      <w:contextualSpacing/>
    </w:pPr>
  </w:style>
  <w:style w:type="paragraph" w:styleId="Lista5">
    <w:name w:val="List 5"/>
    <w:basedOn w:val="Normal"/>
    <w:uiPriority w:val="99"/>
    <w:semiHidden/>
    <w:unhideWhenUsed/>
    <w:rsid w:val="002D0EBC"/>
    <w:pPr>
      <w:ind w:left="1800" w:hanging="360"/>
      <w:contextualSpacing/>
    </w:pPr>
  </w:style>
  <w:style w:type="paragraph" w:styleId="Punktlista">
    <w:name w:val="List Bullet"/>
    <w:basedOn w:val="Normal"/>
    <w:uiPriority w:val="99"/>
    <w:semiHidden/>
    <w:unhideWhenUsed/>
    <w:rsid w:val="002D0EBC"/>
    <w:pPr>
      <w:numPr>
        <w:numId w:val="1"/>
      </w:numPr>
      <w:contextualSpacing/>
    </w:pPr>
  </w:style>
  <w:style w:type="paragraph" w:styleId="Punktlista2">
    <w:name w:val="List Bullet 2"/>
    <w:basedOn w:val="Normal"/>
    <w:uiPriority w:val="99"/>
    <w:semiHidden/>
    <w:unhideWhenUsed/>
    <w:rsid w:val="002D0EBC"/>
    <w:pPr>
      <w:numPr>
        <w:numId w:val="2"/>
      </w:numPr>
      <w:contextualSpacing/>
    </w:pPr>
  </w:style>
  <w:style w:type="paragraph" w:styleId="Punktlista3">
    <w:name w:val="List Bullet 3"/>
    <w:basedOn w:val="Normal"/>
    <w:uiPriority w:val="99"/>
    <w:semiHidden/>
    <w:unhideWhenUsed/>
    <w:rsid w:val="002D0EBC"/>
    <w:pPr>
      <w:numPr>
        <w:numId w:val="3"/>
      </w:numPr>
      <w:contextualSpacing/>
    </w:pPr>
  </w:style>
  <w:style w:type="paragraph" w:styleId="Punktlista4">
    <w:name w:val="List Bullet 4"/>
    <w:basedOn w:val="Normal"/>
    <w:uiPriority w:val="99"/>
    <w:semiHidden/>
    <w:unhideWhenUsed/>
    <w:rsid w:val="002D0EBC"/>
    <w:pPr>
      <w:numPr>
        <w:numId w:val="4"/>
      </w:numPr>
      <w:contextualSpacing/>
    </w:pPr>
  </w:style>
  <w:style w:type="paragraph" w:styleId="Punktlista5">
    <w:name w:val="List Bullet 5"/>
    <w:basedOn w:val="Normal"/>
    <w:uiPriority w:val="99"/>
    <w:semiHidden/>
    <w:unhideWhenUsed/>
    <w:rsid w:val="002D0EBC"/>
    <w:pPr>
      <w:numPr>
        <w:numId w:val="5"/>
      </w:numPr>
      <w:contextualSpacing/>
    </w:pPr>
  </w:style>
  <w:style w:type="paragraph" w:styleId="Listafortstt">
    <w:name w:val="List Continue"/>
    <w:basedOn w:val="Normal"/>
    <w:uiPriority w:val="99"/>
    <w:semiHidden/>
    <w:unhideWhenUsed/>
    <w:rsid w:val="002D0EBC"/>
    <w:pPr>
      <w:spacing w:after="120"/>
      <w:ind w:left="360"/>
      <w:contextualSpacing/>
    </w:pPr>
  </w:style>
  <w:style w:type="paragraph" w:styleId="Listafortstt2">
    <w:name w:val="List Continue 2"/>
    <w:basedOn w:val="Normal"/>
    <w:uiPriority w:val="99"/>
    <w:semiHidden/>
    <w:unhideWhenUsed/>
    <w:rsid w:val="002D0EBC"/>
    <w:pPr>
      <w:spacing w:after="120"/>
      <w:ind w:left="720"/>
      <w:contextualSpacing/>
    </w:pPr>
  </w:style>
  <w:style w:type="paragraph" w:styleId="Listafortstt3">
    <w:name w:val="List Continue 3"/>
    <w:basedOn w:val="Normal"/>
    <w:uiPriority w:val="99"/>
    <w:semiHidden/>
    <w:unhideWhenUsed/>
    <w:rsid w:val="002D0EBC"/>
    <w:pPr>
      <w:spacing w:after="120"/>
      <w:ind w:left="1080"/>
      <w:contextualSpacing/>
    </w:pPr>
  </w:style>
  <w:style w:type="paragraph" w:styleId="Listafortstt4">
    <w:name w:val="List Continue 4"/>
    <w:basedOn w:val="Normal"/>
    <w:uiPriority w:val="99"/>
    <w:semiHidden/>
    <w:unhideWhenUsed/>
    <w:rsid w:val="002D0EBC"/>
    <w:pPr>
      <w:spacing w:after="120"/>
      <w:ind w:left="1440"/>
      <w:contextualSpacing/>
    </w:pPr>
  </w:style>
  <w:style w:type="paragraph" w:styleId="Listafortstt5">
    <w:name w:val="List Continue 5"/>
    <w:basedOn w:val="Normal"/>
    <w:uiPriority w:val="99"/>
    <w:semiHidden/>
    <w:unhideWhenUsed/>
    <w:rsid w:val="002D0EBC"/>
    <w:pPr>
      <w:spacing w:after="120"/>
      <w:ind w:left="1800"/>
      <w:contextualSpacing/>
    </w:pPr>
  </w:style>
  <w:style w:type="paragraph" w:styleId="Numreradlista">
    <w:name w:val="List Number"/>
    <w:basedOn w:val="Normal"/>
    <w:uiPriority w:val="99"/>
    <w:semiHidden/>
    <w:unhideWhenUsed/>
    <w:rsid w:val="002D0EBC"/>
    <w:pPr>
      <w:numPr>
        <w:numId w:val="6"/>
      </w:numPr>
      <w:contextualSpacing/>
    </w:pPr>
  </w:style>
  <w:style w:type="paragraph" w:styleId="Numreradlista2">
    <w:name w:val="List Number 2"/>
    <w:basedOn w:val="Normal"/>
    <w:uiPriority w:val="99"/>
    <w:semiHidden/>
    <w:unhideWhenUsed/>
    <w:rsid w:val="002D0EBC"/>
    <w:pPr>
      <w:numPr>
        <w:numId w:val="7"/>
      </w:numPr>
      <w:contextualSpacing/>
    </w:pPr>
  </w:style>
  <w:style w:type="paragraph" w:styleId="Numreradlista3">
    <w:name w:val="List Number 3"/>
    <w:basedOn w:val="Normal"/>
    <w:uiPriority w:val="99"/>
    <w:semiHidden/>
    <w:unhideWhenUsed/>
    <w:rsid w:val="002D0EBC"/>
    <w:pPr>
      <w:numPr>
        <w:numId w:val="8"/>
      </w:numPr>
      <w:contextualSpacing/>
    </w:pPr>
  </w:style>
  <w:style w:type="paragraph" w:styleId="Numreradlista4">
    <w:name w:val="List Number 4"/>
    <w:basedOn w:val="Normal"/>
    <w:uiPriority w:val="99"/>
    <w:semiHidden/>
    <w:unhideWhenUsed/>
    <w:rsid w:val="002D0EBC"/>
    <w:pPr>
      <w:numPr>
        <w:numId w:val="9"/>
      </w:numPr>
      <w:contextualSpacing/>
    </w:pPr>
  </w:style>
  <w:style w:type="paragraph" w:styleId="Numreradlista5">
    <w:name w:val="List Number 5"/>
    <w:basedOn w:val="Normal"/>
    <w:uiPriority w:val="99"/>
    <w:semiHidden/>
    <w:unhideWhenUsed/>
    <w:rsid w:val="002D0EBC"/>
    <w:pPr>
      <w:numPr>
        <w:numId w:val="10"/>
      </w:numPr>
      <w:contextualSpacing/>
    </w:pPr>
  </w:style>
  <w:style w:type="paragraph" w:styleId="Liststycke">
    <w:name w:val="List Paragraph"/>
    <w:basedOn w:val="Normal"/>
    <w:uiPriority w:val="34"/>
    <w:semiHidden/>
    <w:unhideWhenUsed/>
    <w:qFormat/>
    <w:rsid w:val="002D0EBC"/>
    <w:pPr>
      <w:ind w:left="720"/>
      <w:contextualSpacing/>
    </w:pPr>
  </w:style>
  <w:style w:type="table" w:styleId="Listtabell1ljus">
    <w:name w:val="List Table 1 Light"/>
    <w:basedOn w:val="Normaltabell"/>
    <w:uiPriority w:val="46"/>
    <w:rsid w:val="002D0EBC"/>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1ljusdekorfrg1">
    <w:name w:val="List Table 1 Light Accent 1"/>
    <w:basedOn w:val="Normaltabell"/>
    <w:uiPriority w:val="46"/>
    <w:rsid w:val="002D0EBC"/>
    <w:pPr>
      <w:spacing w:after="0"/>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ell1ljusdekorfrg2">
    <w:name w:val="List Table 1 Light Accent 2"/>
    <w:basedOn w:val="Normaltabell"/>
    <w:uiPriority w:val="46"/>
    <w:rsid w:val="002D0EBC"/>
    <w:pPr>
      <w:spacing w:after="0"/>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ell1ljusdekorfrg3">
    <w:name w:val="List Table 1 Light Accent 3"/>
    <w:basedOn w:val="Normaltabell"/>
    <w:uiPriority w:val="46"/>
    <w:rsid w:val="002D0EBC"/>
    <w:pPr>
      <w:spacing w:after="0"/>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ell1ljusdekorfrg4">
    <w:name w:val="List Table 1 Light Accent 4"/>
    <w:basedOn w:val="Normaltabell"/>
    <w:uiPriority w:val="46"/>
    <w:rsid w:val="002D0EBC"/>
    <w:pPr>
      <w:spacing w:after="0"/>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ell1ljusdekorfrg5">
    <w:name w:val="List Table 1 Light Accent 5"/>
    <w:basedOn w:val="Normaltabell"/>
    <w:uiPriority w:val="46"/>
    <w:rsid w:val="002D0EBC"/>
    <w:pPr>
      <w:spacing w:after="0"/>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ell1ljusdekorfrg6">
    <w:name w:val="List Table 1 Light Accent 6"/>
    <w:basedOn w:val="Normaltabell"/>
    <w:uiPriority w:val="46"/>
    <w:rsid w:val="002D0EBC"/>
    <w:pPr>
      <w:spacing w:after="0"/>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ell2">
    <w:name w:val="List Table 2"/>
    <w:basedOn w:val="Normaltabell"/>
    <w:uiPriority w:val="47"/>
    <w:rsid w:val="002D0EBC"/>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2dekorfrg1">
    <w:name w:val="List Table 2 Accent 1"/>
    <w:basedOn w:val="Normaltabell"/>
    <w:uiPriority w:val="47"/>
    <w:rsid w:val="002D0EBC"/>
    <w:pPr>
      <w:spacing w:after="0"/>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ell2dekorfrg2">
    <w:name w:val="List Table 2 Accent 2"/>
    <w:basedOn w:val="Normaltabell"/>
    <w:uiPriority w:val="47"/>
    <w:rsid w:val="002D0EBC"/>
    <w:pPr>
      <w:spacing w:after="0"/>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ell2dekorfrg3">
    <w:name w:val="List Table 2 Accent 3"/>
    <w:basedOn w:val="Normaltabell"/>
    <w:uiPriority w:val="47"/>
    <w:rsid w:val="002D0EBC"/>
    <w:pPr>
      <w:spacing w:after="0"/>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ell2dekorfrg4">
    <w:name w:val="List Table 2 Accent 4"/>
    <w:basedOn w:val="Normaltabell"/>
    <w:uiPriority w:val="47"/>
    <w:rsid w:val="002D0EBC"/>
    <w:pPr>
      <w:spacing w:after="0"/>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ell2dekorfrg5">
    <w:name w:val="List Table 2 Accent 5"/>
    <w:basedOn w:val="Normaltabell"/>
    <w:uiPriority w:val="47"/>
    <w:rsid w:val="002D0EBC"/>
    <w:pPr>
      <w:spacing w:after="0"/>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ell2dekorfrg6">
    <w:name w:val="List Table 2 Accent 6"/>
    <w:basedOn w:val="Normaltabell"/>
    <w:uiPriority w:val="47"/>
    <w:rsid w:val="002D0EBC"/>
    <w:pPr>
      <w:spacing w:after="0"/>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ell3">
    <w:name w:val="List Table 3"/>
    <w:basedOn w:val="Normaltabell"/>
    <w:uiPriority w:val="48"/>
    <w:rsid w:val="002D0EBC"/>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ell3dekorfrg1">
    <w:name w:val="List Table 3 Accent 1"/>
    <w:basedOn w:val="Normaltabell"/>
    <w:uiPriority w:val="48"/>
    <w:rsid w:val="002D0EBC"/>
    <w:pPr>
      <w:spacing w:after="0"/>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Listtabell3dekorfrg2">
    <w:name w:val="List Table 3 Accent 2"/>
    <w:basedOn w:val="Normaltabell"/>
    <w:uiPriority w:val="48"/>
    <w:rsid w:val="002D0EBC"/>
    <w:pPr>
      <w:spacing w:after="0"/>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Listtabell3dekorfrg3">
    <w:name w:val="List Table 3 Accent 3"/>
    <w:basedOn w:val="Normaltabell"/>
    <w:uiPriority w:val="48"/>
    <w:rsid w:val="002D0EBC"/>
    <w:pPr>
      <w:spacing w:after="0"/>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Listtabell3dekorfrg4">
    <w:name w:val="List Table 3 Accent 4"/>
    <w:basedOn w:val="Normaltabell"/>
    <w:uiPriority w:val="48"/>
    <w:rsid w:val="002D0EBC"/>
    <w:pPr>
      <w:spacing w:after="0"/>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Listtabell3dekorfrg5">
    <w:name w:val="List Table 3 Accent 5"/>
    <w:basedOn w:val="Normaltabell"/>
    <w:uiPriority w:val="48"/>
    <w:rsid w:val="002D0EBC"/>
    <w:pPr>
      <w:spacing w:after="0"/>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Listtabell3dekorfrg6">
    <w:name w:val="List Table 3 Accent 6"/>
    <w:basedOn w:val="Normaltabell"/>
    <w:uiPriority w:val="48"/>
    <w:rsid w:val="002D0EBC"/>
    <w:pPr>
      <w:spacing w:after="0"/>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Listtabell4">
    <w:name w:val="List Table 4"/>
    <w:basedOn w:val="Normaltabell"/>
    <w:uiPriority w:val="49"/>
    <w:rsid w:val="002D0EBC"/>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4dekorfrg1">
    <w:name w:val="List Table 4 Accent 1"/>
    <w:basedOn w:val="Normaltabell"/>
    <w:uiPriority w:val="49"/>
    <w:rsid w:val="002D0EBC"/>
    <w:pPr>
      <w:spacing w:after="0"/>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ell4dekorfrg2">
    <w:name w:val="List Table 4 Accent 2"/>
    <w:basedOn w:val="Normaltabell"/>
    <w:uiPriority w:val="49"/>
    <w:rsid w:val="002D0EBC"/>
    <w:pPr>
      <w:spacing w:after="0"/>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ell4dekorfrg3">
    <w:name w:val="List Table 4 Accent 3"/>
    <w:basedOn w:val="Normaltabell"/>
    <w:uiPriority w:val="49"/>
    <w:rsid w:val="002D0EBC"/>
    <w:pPr>
      <w:spacing w:after="0"/>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ell4dekorfrg4">
    <w:name w:val="List Table 4 Accent 4"/>
    <w:basedOn w:val="Normaltabell"/>
    <w:uiPriority w:val="49"/>
    <w:rsid w:val="002D0EBC"/>
    <w:pPr>
      <w:spacing w:after="0"/>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ell4dekorfrg5">
    <w:name w:val="List Table 4 Accent 5"/>
    <w:basedOn w:val="Normaltabell"/>
    <w:uiPriority w:val="49"/>
    <w:rsid w:val="002D0EBC"/>
    <w:pPr>
      <w:spacing w:after="0"/>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ell4dekorfrg6">
    <w:name w:val="List Table 4 Accent 6"/>
    <w:basedOn w:val="Normaltabell"/>
    <w:uiPriority w:val="49"/>
    <w:rsid w:val="002D0EBC"/>
    <w:pPr>
      <w:spacing w:after="0"/>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ell5mrk">
    <w:name w:val="List Table 5 Dark"/>
    <w:basedOn w:val="Normaltabell"/>
    <w:uiPriority w:val="50"/>
    <w:rsid w:val="002D0EBC"/>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2D0EBC"/>
    <w:pPr>
      <w:spacing w:after="0"/>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2">
    <w:name w:val="List Table 5 Dark Accent 2"/>
    <w:basedOn w:val="Normaltabell"/>
    <w:uiPriority w:val="50"/>
    <w:rsid w:val="002D0EBC"/>
    <w:pPr>
      <w:spacing w:after="0"/>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3">
    <w:name w:val="List Table 5 Dark Accent 3"/>
    <w:basedOn w:val="Normaltabell"/>
    <w:uiPriority w:val="50"/>
    <w:rsid w:val="002D0EBC"/>
    <w:pPr>
      <w:spacing w:after="0"/>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4">
    <w:name w:val="List Table 5 Dark Accent 4"/>
    <w:basedOn w:val="Normaltabell"/>
    <w:uiPriority w:val="50"/>
    <w:rsid w:val="002D0EBC"/>
    <w:pPr>
      <w:spacing w:after="0"/>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5">
    <w:name w:val="List Table 5 Dark Accent 5"/>
    <w:basedOn w:val="Normaltabell"/>
    <w:uiPriority w:val="50"/>
    <w:rsid w:val="002D0EBC"/>
    <w:pPr>
      <w:spacing w:after="0"/>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6">
    <w:name w:val="List Table 5 Dark Accent 6"/>
    <w:basedOn w:val="Normaltabell"/>
    <w:uiPriority w:val="50"/>
    <w:rsid w:val="002D0EBC"/>
    <w:pPr>
      <w:spacing w:after="0"/>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6frgstark">
    <w:name w:val="List Table 6 Colorful"/>
    <w:basedOn w:val="Normaltabell"/>
    <w:uiPriority w:val="51"/>
    <w:rsid w:val="002D0EBC"/>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6frgstarkdekorfrg1">
    <w:name w:val="List Table 6 Colorful Accent 1"/>
    <w:basedOn w:val="Normaltabell"/>
    <w:uiPriority w:val="51"/>
    <w:rsid w:val="002D0EBC"/>
    <w:pPr>
      <w:spacing w:after="0"/>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ell6frgstarkdekorfrg2">
    <w:name w:val="List Table 6 Colorful Accent 2"/>
    <w:basedOn w:val="Normaltabell"/>
    <w:uiPriority w:val="51"/>
    <w:rsid w:val="002D0EBC"/>
    <w:pPr>
      <w:spacing w:after="0"/>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ell6frgstarkdekorfrg3">
    <w:name w:val="List Table 6 Colorful Accent 3"/>
    <w:basedOn w:val="Normaltabell"/>
    <w:uiPriority w:val="51"/>
    <w:rsid w:val="002D0EBC"/>
    <w:pPr>
      <w:spacing w:after="0"/>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ell6frgstarkdekorfrg4">
    <w:name w:val="List Table 6 Colorful Accent 4"/>
    <w:basedOn w:val="Normaltabell"/>
    <w:uiPriority w:val="51"/>
    <w:rsid w:val="002D0EBC"/>
    <w:pPr>
      <w:spacing w:after="0"/>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ell6frgstarkdekorfrg5">
    <w:name w:val="List Table 6 Colorful Accent 5"/>
    <w:basedOn w:val="Normaltabell"/>
    <w:uiPriority w:val="51"/>
    <w:rsid w:val="002D0EBC"/>
    <w:pPr>
      <w:spacing w:after="0"/>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ell6frgstarkdekorfrg6">
    <w:name w:val="List Table 6 Colorful Accent 6"/>
    <w:basedOn w:val="Normaltabell"/>
    <w:uiPriority w:val="51"/>
    <w:rsid w:val="002D0EBC"/>
    <w:pPr>
      <w:spacing w:after="0"/>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ell7frgstark">
    <w:name w:val="List Table 7 Colorful"/>
    <w:basedOn w:val="Normaltabell"/>
    <w:uiPriority w:val="52"/>
    <w:rsid w:val="002D0EBC"/>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1">
    <w:name w:val="List Table 7 Colorful Accent 1"/>
    <w:basedOn w:val="Normaltabell"/>
    <w:uiPriority w:val="52"/>
    <w:rsid w:val="002D0EBC"/>
    <w:pPr>
      <w:spacing w:after="0"/>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2">
    <w:name w:val="List Table 7 Colorful Accent 2"/>
    <w:basedOn w:val="Normaltabell"/>
    <w:uiPriority w:val="52"/>
    <w:rsid w:val="002D0EBC"/>
    <w:pPr>
      <w:spacing w:after="0"/>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3">
    <w:name w:val="List Table 7 Colorful Accent 3"/>
    <w:basedOn w:val="Normaltabell"/>
    <w:uiPriority w:val="52"/>
    <w:rsid w:val="002D0EBC"/>
    <w:pPr>
      <w:spacing w:after="0"/>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4">
    <w:name w:val="List Table 7 Colorful Accent 4"/>
    <w:basedOn w:val="Normaltabell"/>
    <w:uiPriority w:val="52"/>
    <w:rsid w:val="002D0EBC"/>
    <w:pPr>
      <w:spacing w:after="0"/>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5">
    <w:name w:val="List Table 7 Colorful Accent 5"/>
    <w:basedOn w:val="Normaltabell"/>
    <w:uiPriority w:val="52"/>
    <w:rsid w:val="002D0EBC"/>
    <w:pPr>
      <w:spacing w:after="0"/>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ell7frgstarkdekorfrg6">
    <w:name w:val="List Table 7 Colorful Accent 6"/>
    <w:basedOn w:val="Normaltabell"/>
    <w:uiPriority w:val="52"/>
    <w:rsid w:val="002D0EBC"/>
    <w:pPr>
      <w:spacing w:after="0"/>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xt">
    <w:name w:val="macro"/>
    <w:link w:val="MakrotextChar"/>
    <w:uiPriority w:val="99"/>
    <w:semiHidden/>
    <w:unhideWhenUsed/>
    <w:rsid w:val="002D0EB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krotextChar">
    <w:name w:val="Makrotext Char"/>
    <w:basedOn w:val="Standardstycketeckensnitt"/>
    <w:link w:val="Makrotext"/>
    <w:uiPriority w:val="99"/>
    <w:semiHidden/>
    <w:rsid w:val="002D0EBC"/>
    <w:rPr>
      <w:rFonts w:ascii="Consolas" w:hAnsi="Consolas"/>
      <w:color w:val="595959" w:themeColor="text1" w:themeTint="A6"/>
      <w:szCs w:val="20"/>
    </w:rPr>
  </w:style>
  <w:style w:type="table" w:styleId="Mellanmrktrutnt1">
    <w:name w:val="Medium Grid 1"/>
    <w:basedOn w:val="Normaltabell"/>
    <w:uiPriority w:val="67"/>
    <w:semiHidden/>
    <w:unhideWhenUsed/>
    <w:rsid w:val="002D0EB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llanmrktrutnt1-dekorfrg1">
    <w:name w:val="Medium Grid 1 Accent 1"/>
    <w:basedOn w:val="Normaltabell"/>
    <w:uiPriority w:val="67"/>
    <w:semiHidden/>
    <w:unhideWhenUsed/>
    <w:rsid w:val="002D0EBC"/>
    <w:pPr>
      <w:spacing w:after="0"/>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llanmrktrutnt1-dekorfrg2">
    <w:name w:val="Medium Grid 1 Accent 2"/>
    <w:basedOn w:val="Normaltabell"/>
    <w:uiPriority w:val="67"/>
    <w:semiHidden/>
    <w:unhideWhenUsed/>
    <w:rsid w:val="002D0EBC"/>
    <w:pPr>
      <w:spacing w:after="0"/>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llanmrktrutnt1-dekorfrg3">
    <w:name w:val="Medium Grid 1 Accent 3"/>
    <w:basedOn w:val="Normaltabell"/>
    <w:uiPriority w:val="67"/>
    <w:semiHidden/>
    <w:unhideWhenUsed/>
    <w:rsid w:val="002D0EBC"/>
    <w:pPr>
      <w:spacing w:after="0"/>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llanmrktrutnt1-dekorfrg4">
    <w:name w:val="Medium Grid 1 Accent 4"/>
    <w:basedOn w:val="Normaltabell"/>
    <w:uiPriority w:val="67"/>
    <w:semiHidden/>
    <w:unhideWhenUsed/>
    <w:rsid w:val="002D0EBC"/>
    <w:pPr>
      <w:spacing w:after="0"/>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llanmrktrutnt1-dekorfrg5">
    <w:name w:val="Medium Grid 1 Accent 5"/>
    <w:basedOn w:val="Normaltabell"/>
    <w:uiPriority w:val="67"/>
    <w:semiHidden/>
    <w:unhideWhenUsed/>
    <w:rsid w:val="002D0EBC"/>
    <w:pPr>
      <w:spacing w:after="0"/>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llanmrktrutnt1-dekorfrg6">
    <w:name w:val="Medium Grid 1 Accent 6"/>
    <w:basedOn w:val="Normaltabell"/>
    <w:uiPriority w:val="67"/>
    <w:semiHidden/>
    <w:unhideWhenUsed/>
    <w:rsid w:val="002D0EBC"/>
    <w:pPr>
      <w:spacing w:after="0"/>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llanmrktrutnt2">
    <w:name w:val="Medium Grid 2"/>
    <w:basedOn w:val="Normaltabel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llanmrktrutnt2-dekorfrg1">
    <w:name w:val="Medium Grid 2 Accent 1"/>
    <w:basedOn w:val="Normaltabel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llanmrktrutnt2-dekorfrg2">
    <w:name w:val="Medium Grid 2 Accent 2"/>
    <w:basedOn w:val="Normaltabel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llanmrktrutnt2-dekorfrg3">
    <w:name w:val="Medium Grid 2 Accent 3"/>
    <w:basedOn w:val="Normaltabel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llanmrktrutnt2-dekorfrg4">
    <w:name w:val="Medium Grid 2 Accent 4"/>
    <w:basedOn w:val="Normaltabel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llanmrktrutnt2-dekorfrg5">
    <w:name w:val="Medium Grid 2 Accent 5"/>
    <w:basedOn w:val="Normaltabel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llanmrktrutnt2-dekorfrg6">
    <w:name w:val="Medium Grid 2 Accent 6"/>
    <w:basedOn w:val="Normaltabell"/>
    <w:uiPriority w:val="68"/>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llanmrktrutnt3">
    <w:name w:val="Medium Grid 3"/>
    <w:basedOn w:val="Normaltabel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llanmrktrutnt3-dekorfrg1">
    <w:name w:val="Medium Grid 3 Accent 1"/>
    <w:basedOn w:val="Normaltabel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llanmrktrutnt3-dekorfrg2">
    <w:name w:val="Medium Grid 3 Accent 2"/>
    <w:basedOn w:val="Normaltabel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llanmrktrutnt3-dekorfrg3">
    <w:name w:val="Medium Grid 3 Accent 3"/>
    <w:basedOn w:val="Normaltabel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llanmrktrutnt3-dekorfrg4">
    <w:name w:val="Medium Grid 3 Accent 4"/>
    <w:basedOn w:val="Normaltabel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llanmrktrutnt3-dekorfrg5">
    <w:name w:val="Medium Grid 3 Accent 5"/>
    <w:basedOn w:val="Normaltabel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llanmrktrutnt3-dekorfrg6">
    <w:name w:val="Medium Grid 3 Accent 6"/>
    <w:basedOn w:val="Normaltabell"/>
    <w:uiPriority w:val="69"/>
    <w:semiHidden/>
    <w:unhideWhenUsed/>
    <w:rsid w:val="002D0EBC"/>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llanmrklista1">
    <w:name w:val="Medium List 1"/>
    <w:basedOn w:val="Normaltabell"/>
    <w:uiPriority w:val="65"/>
    <w:semiHidden/>
    <w:unhideWhenUsed/>
    <w:rsid w:val="002D0EBC"/>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llanmrklista1-dekorfrg1">
    <w:name w:val="Medium List 1 Accent 1"/>
    <w:basedOn w:val="Normaltabell"/>
    <w:uiPriority w:val="65"/>
    <w:semiHidden/>
    <w:unhideWhenUsed/>
    <w:rsid w:val="002D0EBC"/>
    <w:pPr>
      <w:spacing w:after="0"/>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llanmrklista1-dekorfrg2">
    <w:name w:val="Medium List 1 Accent 2"/>
    <w:basedOn w:val="Normaltabell"/>
    <w:uiPriority w:val="65"/>
    <w:semiHidden/>
    <w:unhideWhenUsed/>
    <w:rsid w:val="002D0EBC"/>
    <w:pPr>
      <w:spacing w:after="0"/>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llanmrklista1-dekorfrg3">
    <w:name w:val="Medium List 1 Accent 3"/>
    <w:basedOn w:val="Normaltabell"/>
    <w:uiPriority w:val="65"/>
    <w:semiHidden/>
    <w:unhideWhenUsed/>
    <w:rsid w:val="002D0EBC"/>
    <w:pPr>
      <w:spacing w:after="0"/>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llanmrklista1-dekorfrg4">
    <w:name w:val="Medium List 1 Accent 4"/>
    <w:basedOn w:val="Normaltabell"/>
    <w:uiPriority w:val="65"/>
    <w:semiHidden/>
    <w:unhideWhenUsed/>
    <w:rsid w:val="002D0EBC"/>
    <w:pPr>
      <w:spacing w:after="0"/>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llanmrklista1-dekorfrg5">
    <w:name w:val="Medium List 1 Accent 5"/>
    <w:basedOn w:val="Normaltabell"/>
    <w:uiPriority w:val="65"/>
    <w:semiHidden/>
    <w:unhideWhenUsed/>
    <w:rsid w:val="002D0EBC"/>
    <w:pPr>
      <w:spacing w:after="0"/>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llanmrklista1-dekorfrg6">
    <w:name w:val="Medium List 1 Accent 6"/>
    <w:basedOn w:val="Normaltabell"/>
    <w:uiPriority w:val="65"/>
    <w:semiHidden/>
    <w:unhideWhenUsed/>
    <w:rsid w:val="002D0EBC"/>
    <w:pPr>
      <w:spacing w:after="0"/>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llanmrklista2">
    <w:name w:val="Medium List 2"/>
    <w:basedOn w:val="Normaltabel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1">
    <w:name w:val="Medium List 2 Accent 1"/>
    <w:basedOn w:val="Normaltabel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2">
    <w:name w:val="Medium List 2 Accent 2"/>
    <w:basedOn w:val="Normaltabel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3">
    <w:name w:val="Medium List 2 Accent 3"/>
    <w:basedOn w:val="Normaltabel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4">
    <w:name w:val="Medium List 2 Accent 4"/>
    <w:basedOn w:val="Normaltabel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5">
    <w:name w:val="Medium List 2 Accent 5"/>
    <w:basedOn w:val="Normaltabel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lista2-dekorfrg6">
    <w:name w:val="Medium List 2 Accent 6"/>
    <w:basedOn w:val="Normaltabell"/>
    <w:uiPriority w:val="66"/>
    <w:semiHidden/>
    <w:unhideWhenUsed/>
    <w:rsid w:val="002D0EBC"/>
    <w:pPr>
      <w:spacing w:after="0"/>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llanmrkskuggning1">
    <w:name w:val="Medium Shading 1"/>
    <w:basedOn w:val="Normaltabell"/>
    <w:uiPriority w:val="63"/>
    <w:semiHidden/>
    <w:unhideWhenUsed/>
    <w:rsid w:val="002D0EBC"/>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llanmrkskuggning1-dekorfrg1">
    <w:name w:val="Medium Shading 1 Accent 1"/>
    <w:basedOn w:val="Normaltabell"/>
    <w:uiPriority w:val="63"/>
    <w:semiHidden/>
    <w:unhideWhenUsed/>
    <w:rsid w:val="002D0EBC"/>
    <w:pPr>
      <w:spacing w:after="0"/>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llanmrkskuggning1-dekorfrg2">
    <w:name w:val="Medium Shading 1 Accent 2"/>
    <w:basedOn w:val="Normaltabell"/>
    <w:uiPriority w:val="63"/>
    <w:semiHidden/>
    <w:unhideWhenUsed/>
    <w:rsid w:val="002D0EBC"/>
    <w:pPr>
      <w:spacing w:after="0"/>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llanmrkskuggning1-dekorfrg3">
    <w:name w:val="Medium Shading 1 Accent 3"/>
    <w:basedOn w:val="Normaltabell"/>
    <w:uiPriority w:val="63"/>
    <w:semiHidden/>
    <w:unhideWhenUsed/>
    <w:rsid w:val="002D0EBC"/>
    <w:pPr>
      <w:spacing w:after="0"/>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llanmrkskuggning1-dekorfrg4">
    <w:name w:val="Medium Shading 1 Accent 4"/>
    <w:basedOn w:val="Normaltabell"/>
    <w:uiPriority w:val="63"/>
    <w:semiHidden/>
    <w:unhideWhenUsed/>
    <w:rsid w:val="002D0EBC"/>
    <w:pPr>
      <w:spacing w:after="0"/>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llanmrkskuggning1-dekorfrg5">
    <w:name w:val="Medium Shading 1 Accent 5"/>
    <w:basedOn w:val="Normaltabell"/>
    <w:uiPriority w:val="63"/>
    <w:semiHidden/>
    <w:unhideWhenUsed/>
    <w:rsid w:val="002D0EBC"/>
    <w:pPr>
      <w:spacing w:after="0"/>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llanmrkskuggning1-dekorfrg6">
    <w:name w:val="Medium Shading 1 Accent 6"/>
    <w:basedOn w:val="Normaltabell"/>
    <w:uiPriority w:val="63"/>
    <w:semiHidden/>
    <w:unhideWhenUsed/>
    <w:rsid w:val="002D0EBC"/>
    <w:pPr>
      <w:spacing w:after="0"/>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llanmrkskuggning2">
    <w:name w:val="Medium Shading 2"/>
    <w:basedOn w:val="Normaltabel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1">
    <w:name w:val="Medium Shading 2 Accent 1"/>
    <w:basedOn w:val="Normaltabel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2">
    <w:name w:val="Medium Shading 2 Accent 2"/>
    <w:basedOn w:val="Normaltabel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3">
    <w:name w:val="Medium Shading 2 Accent 3"/>
    <w:basedOn w:val="Normaltabel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4">
    <w:name w:val="Medium Shading 2 Accent 4"/>
    <w:basedOn w:val="Normaltabel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5">
    <w:name w:val="Medium Shading 2 Accent 5"/>
    <w:basedOn w:val="Normaltabel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llanmrkskuggning2-dekorfrg6">
    <w:name w:val="Medium Shading 2 Accent 6"/>
    <w:basedOn w:val="Normaltabell"/>
    <w:uiPriority w:val="64"/>
    <w:semiHidden/>
    <w:unhideWhenUsed/>
    <w:rsid w:val="002D0EBC"/>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ddelanderubrik">
    <w:name w:val="Message Header"/>
    <w:basedOn w:val="Normal"/>
    <w:link w:val="MeddelanderubrikChar"/>
    <w:uiPriority w:val="99"/>
    <w:semiHidden/>
    <w:unhideWhenUsed/>
    <w:rsid w:val="002D0EBC"/>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ddelanderubrikChar">
    <w:name w:val="Meddelanderubrik Char"/>
    <w:basedOn w:val="Standardstycketeckensnitt"/>
    <w:link w:val="Meddelanderubrik"/>
    <w:uiPriority w:val="99"/>
    <w:semiHidden/>
    <w:rsid w:val="002D0EBC"/>
    <w:rPr>
      <w:rFonts w:asciiTheme="majorHAnsi" w:eastAsiaTheme="majorEastAsia" w:hAnsiTheme="majorHAnsi" w:cstheme="majorBidi"/>
      <w:color w:val="595959" w:themeColor="text1" w:themeTint="A6"/>
      <w:sz w:val="24"/>
      <w:szCs w:val="24"/>
      <w:shd w:val="pct20" w:color="auto" w:fill="auto"/>
    </w:rPr>
  </w:style>
  <w:style w:type="paragraph" w:styleId="Ingetavstnd">
    <w:name w:val="No Spacing"/>
    <w:uiPriority w:val="1"/>
    <w:semiHidden/>
    <w:unhideWhenUsed/>
    <w:qFormat/>
    <w:rsid w:val="002D0EBC"/>
    <w:pPr>
      <w:spacing w:after="0"/>
    </w:pPr>
    <w:rPr>
      <w:szCs w:val="20"/>
    </w:rPr>
  </w:style>
  <w:style w:type="paragraph" w:styleId="Normalwebb">
    <w:name w:val="Normal (Web)"/>
    <w:basedOn w:val="Normal"/>
    <w:uiPriority w:val="99"/>
    <w:semiHidden/>
    <w:unhideWhenUsed/>
    <w:rsid w:val="002D0EBC"/>
    <w:rPr>
      <w:rFonts w:ascii="Times New Roman" w:hAnsi="Times New Roman" w:cs="Times New Roman"/>
      <w:sz w:val="24"/>
      <w:szCs w:val="24"/>
    </w:rPr>
  </w:style>
  <w:style w:type="paragraph" w:styleId="Normaltindrag">
    <w:name w:val="Normal Indent"/>
    <w:basedOn w:val="Normal"/>
    <w:uiPriority w:val="99"/>
    <w:semiHidden/>
    <w:unhideWhenUsed/>
    <w:rsid w:val="002D0EBC"/>
    <w:pPr>
      <w:ind w:left="720"/>
    </w:pPr>
  </w:style>
  <w:style w:type="paragraph" w:styleId="Anteckningsrubrik">
    <w:name w:val="Note Heading"/>
    <w:basedOn w:val="Normal"/>
    <w:next w:val="Normal"/>
    <w:link w:val="AnteckningsrubrikChar"/>
    <w:uiPriority w:val="99"/>
    <w:semiHidden/>
    <w:unhideWhenUsed/>
    <w:rsid w:val="002D0EBC"/>
    <w:pPr>
      <w:spacing w:after="0"/>
    </w:pPr>
  </w:style>
  <w:style w:type="character" w:customStyle="1" w:styleId="AnteckningsrubrikChar">
    <w:name w:val="Anteckningsrubrik Char"/>
    <w:basedOn w:val="Standardstycketeckensnitt"/>
    <w:link w:val="Anteckningsrubrik"/>
    <w:uiPriority w:val="99"/>
    <w:semiHidden/>
    <w:rsid w:val="002D0EBC"/>
    <w:rPr>
      <w:color w:val="595959" w:themeColor="text1" w:themeTint="A6"/>
      <w:szCs w:val="20"/>
    </w:rPr>
  </w:style>
  <w:style w:type="character" w:styleId="Sidnummer">
    <w:name w:val="page number"/>
    <w:basedOn w:val="Standardstycketeckensnitt"/>
    <w:uiPriority w:val="99"/>
    <w:semiHidden/>
    <w:unhideWhenUsed/>
    <w:rsid w:val="002D0EBC"/>
  </w:style>
  <w:style w:type="table" w:styleId="Oformateradtabell1">
    <w:name w:val="Plain Table 1"/>
    <w:basedOn w:val="Normaltabell"/>
    <w:uiPriority w:val="41"/>
    <w:rsid w:val="002D0EBC"/>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2D0EBC"/>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2D0EBC"/>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4">
    <w:name w:val="Plain Table 4"/>
    <w:basedOn w:val="Normaltabell"/>
    <w:uiPriority w:val="44"/>
    <w:rsid w:val="002D0EBC"/>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5">
    <w:name w:val="Plain Table 5"/>
    <w:basedOn w:val="Normaltabell"/>
    <w:uiPriority w:val="45"/>
    <w:rsid w:val="002D0EBC"/>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Oformateradtext">
    <w:name w:val="Plain Text"/>
    <w:basedOn w:val="Normal"/>
    <w:link w:val="OformateradtextChar"/>
    <w:uiPriority w:val="99"/>
    <w:semiHidden/>
    <w:unhideWhenUsed/>
    <w:rsid w:val="002D0EBC"/>
    <w:pPr>
      <w:spacing w:after="0"/>
    </w:pPr>
    <w:rPr>
      <w:rFonts w:ascii="Consolas" w:hAnsi="Consolas"/>
      <w:szCs w:val="21"/>
    </w:rPr>
  </w:style>
  <w:style w:type="character" w:customStyle="1" w:styleId="OformateradtextChar">
    <w:name w:val="Oformaterad text Char"/>
    <w:basedOn w:val="Standardstycketeckensnitt"/>
    <w:link w:val="Oformateradtext"/>
    <w:uiPriority w:val="99"/>
    <w:semiHidden/>
    <w:rsid w:val="002D0EBC"/>
    <w:rPr>
      <w:rFonts w:ascii="Consolas" w:hAnsi="Consolas"/>
      <w:color w:val="595959" w:themeColor="text1" w:themeTint="A6"/>
      <w:szCs w:val="21"/>
    </w:rPr>
  </w:style>
  <w:style w:type="paragraph" w:styleId="Citat">
    <w:name w:val="Quote"/>
    <w:basedOn w:val="Normal"/>
    <w:next w:val="Normal"/>
    <w:link w:val="CitatChar"/>
    <w:uiPriority w:val="29"/>
    <w:semiHidden/>
    <w:unhideWhenUsed/>
    <w:qFormat/>
    <w:rsid w:val="006F389F"/>
    <w:pPr>
      <w:spacing w:before="200" w:after="160"/>
      <w:jc w:val="center"/>
    </w:pPr>
    <w:rPr>
      <w:i/>
      <w:iCs/>
      <w:color w:val="404040" w:themeColor="text1" w:themeTint="BF"/>
    </w:rPr>
  </w:style>
  <w:style w:type="character" w:customStyle="1" w:styleId="CitatChar">
    <w:name w:val="Citat Char"/>
    <w:basedOn w:val="Standardstycketeckensnitt"/>
    <w:link w:val="Citat"/>
    <w:uiPriority w:val="29"/>
    <w:semiHidden/>
    <w:rsid w:val="006F389F"/>
    <w:rPr>
      <w:i/>
      <w:iCs/>
      <w:color w:val="404040" w:themeColor="text1" w:themeTint="BF"/>
    </w:rPr>
  </w:style>
  <w:style w:type="paragraph" w:styleId="Inledning">
    <w:name w:val="Salutation"/>
    <w:basedOn w:val="Normal"/>
    <w:next w:val="Normal"/>
    <w:link w:val="InledningChar"/>
    <w:uiPriority w:val="99"/>
    <w:semiHidden/>
    <w:unhideWhenUsed/>
    <w:rsid w:val="002D0EBC"/>
  </w:style>
  <w:style w:type="character" w:customStyle="1" w:styleId="InledningChar">
    <w:name w:val="Inledning Char"/>
    <w:basedOn w:val="Standardstycketeckensnitt"/>
    <w:link w:val="Inledning"/>
    <w:uiPriority w:val="99"/>
    <w:semiHidden/>
    <w:rsid w:val="002D0EBC"/>
    <w:rPr>
      <w:color w:val="595959" w:themeColor="text1" w:themeTint="A6"/>
      <w:szCs w:val="20"/>
    </w:rPr>
  </w:style>
  <w:style w:type="paragraph" w:styleId="Signatur">
    <w:name w:val="Signature"/>
    <w:basedOn w:val="Normal"/>
    <w:link w:val="SignaturChar"/>
    <w:uiPriority w:val="99"/>
    <w:semiHidden/>
    <w:unhideWhenUsed/>
    <w:rsid w:val="002D0EBC"/>
    <w:pPr>
      <w:spacing w:after="0"/>
      <w:ind w:left="4320"/>
    </w:pPr>
  </w:style>
  <w:style w:type="character" w:customStyle="1" w:styleId="SignaturChar">
    <w:name w:val="Signatur Char"/>
    <w:basedOn w:val="Standardstycketeckensnitt"/>
    <w:link w:val="Signatur"/>
    <w:uiPriority w:val="99"/>
    <w:semiHidden/>
    <w:rsid w:val="002D0EBC"/>
    <w:rPr>
      <w:color w:val="595959" w:themeColor="text1" w:themeTint="A6"/>
      <w:szCs w:val="20"/>
    </w:rPr>
  </w:style>
  <w:style w:type="character" w:styleId="Stark">
    <w:name w:val="Strong"/>
    <w:basedOn w:val="Standardstycketeckensnitt"/>
    <w:uiPriority w:val="22"/>
    <w:semiHidden/>
    <w:unhideWhenUsed/>
    <w:qFormat/>
    <w:rsid w:val="002D0EBC"/>
    <w:rPr>
      <w:b/>
      <w:bCs/>
    </w:rPr>
  </w:style>
  <w:style w:type="paragraph" w:styleId="Underrubrik">
    <w:name w:val="Subtitle"/>
    <w:basedOn w:val="Normal"/>
    <w:link w:val="UnderrubrikChar"/>
    <w:uiPriority w:val="11"/>
    <w:semiHidden/>
    <w:unhideWhenUsed/>
    <w:rsid w:val="00D92F89"/>
    <w:pPr>
      <w:numPr>
        <w:ilvl w:val="1"/>
      </w:numPr>
      <w:spacing w:after="160"/>
      <w:contextualSpacing/>
    </w:pPr>
    <w:rPr>
      <w:color w:val="5A5A5A" w:themeColor="text1" w:themeTint="A5"/>
    </w:rPr>
  </w:style>
  <w:style w:type="character" w:customStyle="1" w:styleId="UnderrubrikChar">
    <w:name w:val="Underrubrik Char"/>
    <w:basedOn w:val="Standardstycketeckensnitt"/>
    <w:link w:val="Underrubrik"/>
    <w:uiPriority w:val="11"/>
    <w:semiHidden/>
    <w:rsid w:val="00D92F89"/>
    <w:rPr>
      <w:color w:val="5A5A5A" w:themeColor="text1" w:themeTint="A5"/>
    </w:rPr>
  </w:style>
  <w:style w:type="character" w:styleId="Diskretbetoning">
    <w:name w:val="Subtle Emphasis"/>
    <w:basedOn w:val="Standardstycketeckensnitt"/>
    <w:uiPriority w:val="19"/>
    <w:semiHidden/>
    <w:unhideWhenUsed/>
    <w:rsid w:val="002D0EBC"/>
    <w:rPr>
      <w:i/>
      <w:iCs/>
      <w:color w:val="404040" w:themeColor="text1" w:themeTint="BF"/>
    </w:rPr>
  </w:style>
  <w:style w:type="character" w:styleId="Diskretreferens">
    <w:name w:val="Subtle Reference"/>
    <w:basedOn w:val="Standardstycketeckensnitt"/>
    <w:uiPriority w:val="31"/>
    <w:semiHidden/>
    <w:unhideWhenUsed/>
    <w:qFormat/>
    <w:rsid w:val="002D0EBC"/>
    <w:rPr>
      <w:smallCaps/>
      <w:color w:val="5A5A5A" w:themeColor="text1" w:themeTint="A5"/>
    </w:rPr>
  </w:style>
  <w:style w:type="table" w:styleId="Tabellmed3D-effekter1">
    <w:name w:val="Table 3D effects 1"/>
    <w:basedOn w:val="Normaltabell"/>
    <w:uiPriority w:val="99"/>
    <w:semiHidden/>
    <w:unhideWhenUsed/>
    <w:rsid w:val="002D0E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med3D-effekter2">
    <w:name w:val="Table 3D effects 2"/>
    <w:basedOn w:val="Normaltabell"/>
    <w:uiPriority w:val="99"/>
    <w:semiHidden/>
    <w:unhideWhenUsed/>
    <w:rsid w:val="002D0E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3D-effekter3">
    <w:name w:val="Table 3D effects 3"/>
    <w:basedOn w:val="Normaltabell"/>
    <w:uiPriority w:val="99"/>
    <w:semiHidden/>
    <w:unhideWhenUsed/>
    <w:rsid w:val="002D0E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1">
    <w:name w:val="Table Classic 1"/>
    <w:basedOn w:val="Normaltabell"/>
    <w:uiPriority w:val="99"/>
    <w:semiHidden/>
    <w:unhideWhenUsed/>
    <w:rsid w:val="002D0E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andardtabell2">
    <w:name w:val="Table Classic 2"/>
    <w:basedOn w:val="Normaltabell"/>
    <w:uiPriority w:val="99"/>
    <w:semiHidden/>
    <w:unhideWhenUsed/>
    <w:rsid w:val="002D0E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Standardtabell3">
    <w:name w:val="Table Classic 3"/>
    <w:basedOn w:val="Normaltabell"/>
    <w:uiPriority w:val="99"/>
    <w:semiHidden/>
    <w:unhideWhenUsed/>
    <w:rsid w:val="002D0E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Standardtabell4">
    <w:name w:val="Table Classic 4"/>
    <w:basedOn w:val="Normaltabell"/>
    <w:uiPriority w:val="99"/>
    <w:semiHidden/>
    <w:unhideWhenUsed/>
    <w:rsid w:val="002D0E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Frgadtabell1">
    <w:name w:val="Table Colorful 1"/>
    <w:basedOn w:val="Normaltabell"/>
    <w:uiPriority w:val="99"/>
    <w:semiHidden/>
    <w:unhideWhenUsed/>
    <w:rsid w:val="002D0E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Frgadtabell2">
    <w:name w:val="Table Colorful 2"/>
    <w:basedOn w:val="Normaltabell"/>
    <w:uiPriority w:val="99"/>
    <w:semiHidden/>
    <w:unhideWhenUsed/>
    <w:rsid w:val="002D0E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Frgadtabell3">
    <w:name w:val="Table Colorful 3"/>
    <w:basedOn w:val="Normaltabell"/>
    <w:uiPriority w:val="99"/>
    <w:semiHidden/>
    <w:unhideWhenUsed/>
    <w:rsid w:val="002D0E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medkolumn1">
    <w:name w:val="Table Columns 1"/>
    <w:basedOn w:val="Normaltabell"/>
    <w:uiPriority w:val="99"/>
    <w:semiHidden/>
    <w:unhideWhenUsed/>
    <w:rsid w:val="002D0E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2">
    <w:name w:val="Table Columns 2"/>
    <w:basedOn w:val="Normaltabell"/>
    <w:uiPriority w:val="99"/>
    <w:semiHidden/>
    <w:unhideWhenUsed/>
    <w:rsid w:val="002D0E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edkolumn3">
    <w:name w:val="Table Columns 3"/>
    <w:basedOn w:val="Normaltabell"/>
    <w:uiPriority w:val="99"/>
    <w:semiHidden/>
    <w:unhideWhenUsed/>
    <w:rsid w:val="002D0E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medkolumn4">
    <w:name w:val="Table Columns 4"/>
    <w:basedOn w:val="Normaltabell"/>
    <w:uiPriority w:val="99"/>
    <w:semiHidden/>
    <w:unhideWhenUsed/>
    <w:rsid w:val="002D0E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medkolumn5">
    <w:name w:val="Table Columns 5"/>
    <w:basedOn w:val="Normaltabell"/>
    <w:uiPriority w:val="99"/>
    <w:semiHidden/>
    <w:unhideWhenUsed/>
    <w:rsid w:val="002D0E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oderntabell">
    <w:name w:val="Table Contemporary"/>
    <w:basedOn w:val="Normaltabell"/>
    <w:uiPriority w:val="99"/>
    <w:semiHidden/>
    <w:unhideWhenUsed/>
    <w:rsid w:val="002D0E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tabell">
    <w:name w:val="Table Elegant"/>
    <w:basedOn w:val="Normaltabell"/>
    <w:uiPriority w:val="99"/>
    <w:semiHidden/>
    <w:unhideWhenUsed/>
    <w:rsid w:val="002D0E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rutnt">
    <w:name w:val="Table Grid"/>
    <w:basedOn w:val="Normaltabell"/>
    <w:uiPriority w:val="39"/>
    <w:rsid w:val="002D0EB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1">
    <w:name w:val="Table Grid 1"/>
    <w:basedOn w:val="Normaltabell"/>
    <w:uiPriority w:val="99"/>
    <w:semiHidden/>
    <w:unhideWhenUsed/>
    <w:rsid w:val="002D0E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nt2">
    <w:name w:val="Table Grid 2"/>
    <w:basedOn w:val="Normaltabell"/>
    <w:uiPriority w:val="99"/>
    <w:semiHidden/>
    <w:unhideWhenUsed/>
    <w:rsid w:val="002D0E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3">
    <w:name w:val="Table Grid 3"/>
    <w:basedOn w:val="Normaltabell"/>
    <w:uiPriority w:val="99"/>
    <w:semiHidden/>
    <w:unhideWhenUsed/>
    <w:rsid w:val="002D0E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nt4">
    <w:name w:val="Table Grid 4"/>
    <w:basedOn w:val="Normaltabell"/>
    <w:uiPriority w:val="99"/>
    <w:semiHidden/>
    <w:unhideWhenUsed/>
    <w:rsid w:val="002D0E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nt5">
    <w:name w:val="Table Grid 5"/>
    <w:basedOn w:val="Normaltabell"/>
    <w:uiPriority w:val="99"/>
    <w:semiHidden/>
    <w:unhideWhenUsed/>
    <w:rsid w:val="002D0E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6">
    <w:name w:val="Table Grid 6"/>
    <w:basedOn w:val="Normaltabell"/>
    <w:uiPriority w:val="99"/>
    <w:semiHidden/>
    <w:unhideWhenUsed/>
    <w:rsid w:val="002D0E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7">
    <w:name w:val="Table Grid 7"/>
    <w:basedOn w:val="Normaltabell"/>
    <w:uiPriority w:val="99"/>
    <w:semiHidden/>
    <w:unhideWhenUsed/>
    <w:rsid w:val="002D0E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nt8">
    <w:name w:val="Table Grid 8"/>
    <w:basedOn w:val="Normaltabell"/>
    <w:uiPriority w:val="99"/>
    <w:semiHidden/>
    <w:unhideWhenUsed/>
    <w:rsid w:val="002D0E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rutntljust">
    <w:name w:val="Grid Table Light"/>
    <w:basedOn w:val="Normaltabell"/>
    <w:uiPriority w:val="40"/>
    <w:rsid w:val="002D0EBC"/>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a1">
    <w:name w:val="Table List 1"/>
    <w:basedOn w:val="Normaltabell"/>
    <w:uiPriority w:val="99"/>
    <w:semiHidden/>
    <w:unhideWhenUsed/>
    <w:rsid w:val="002D0E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2">
    <w:name w:val="Table List 2"/>
    <w:basedOn w:val="Normaltabell"/>
    <w:uiPriority w:val="99"/>
    <w:semiHidden/>
    <w:unhideWhenUsed/>
    <w:rsid w:val="002D0E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a3">
    <w:name w:val="Table List 3"/>
    <w:basedOn w:val="Normaltabell"/>
    <w:uiPriority w:val="99"/>
    <w:semiHidden/>
    <w:unhideWhenUsed/>
    <w:rsid w:val="002D0E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a4">
    <w:name w:val="Table List 4"/>
    <w:basedOn w:val="Normaltabell"/>
    <w:uiPriority w:val="99"/>
    <w:semiHidden/>
    <w:unhideWhenUsed/>
    <w:rsid w:val="002D0E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a5">
    <w:name w:val="Table List 5"/>
    <w:basedOn w:val="Normaltabell"/>
    <w:uiPriority w:val="99"/>
    <w:semiHidden/>
    <w:unhideWhenUsed/>
    <w:rsid w:val="002D0E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a6">
    <w:name w:val="Table List 6"/>
    <w:basedOn w:val="Normaltabell"/>
    <w:uiPriority w:val="99"/>
    <w:semiHidden/>
    <w:unhideWhenUsed/>
    <w:rsid w:val="002D0E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a7">
    <w:name w:val="Table List 7"/>
    <w:basedOn w:val="Normaltabell"/>
    <w:uiPriority w:val="99"/>
    <w:semiHidden/>
    <w:unhideWhenUsed/>
    <w:rsid w:val="002D0E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a8">
    <w:name w:val="Table List 8"/>
    <w:basedOn w:val="Normaltabell"/>
    <w:uiPriority w:val="99"/>
    <w:semiHidden/>
    <w:unhideWhenUsed/>
    <w:rsid w:val="002D0E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itatfrteckning">
    <w:name w:val="table of authorities"/>
    <w:basedOn w:val="Normal"/>
    <w:next w:val="Normal"/>
    <w:uiPriority w:val="99"/>
    <w:semiHidden/>
    <w:unhideWhenUsed/>
    <w:rsid w:val="002D0EBC"/>
    <w:pPr>
      <w:spacing w:after="0"/>
      <w:ind w:left="220" w:hanging="220"/>
    </w:pPr>
  </w:style>
  <w:style w:type="paragraph" w:styleId="Figurfrteckning">
    <w:name w:val="table of figures"/>
    <w:basedOn w:val="Normal"/>
    <w:next w:val="Normal"/>
    <w:uiPriority w:val="99"/>
    <w:semiHidden/>
    <w:unhideWhenUsed/>
    <w:rsid w:val="002D0EBC"/>
    <w:pPr>
      <w:spacing w:after="0"/>
    </w:pPr>
  </w:style>
  <w:style w:type="table" w:styleId="Professionelltabell">
    <w:name w:val="Table Professional"/>
    <w:basedOn w:val="Normaltabell"/>
    <w:uiPriority w:val="99"/>
    <w:semiHidden/>
    <w:unhideWhenUsed/>
    <w:rsid w:val="002D0E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nkeltabell1">
    <w:name w:val="Table Simple 1"/>
    <w:basedOn w:val="Normaltabell"/>
    <w:uiPriority w:val="99"/>
    <w:semiHidden/>
    <w:unhideWhenUsed/>
    <w:rsid w:val="002D0E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abell2">
    <w:name w:val="Table Simple 2"/>
    <w:basedOn w:val="Normaltabell"/>
    <w:uiPriority w:val="99"/>
    <w:semiHidden/>
    <w:unhideWhenUsed/>
    <w:rsid w:val="002D0E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abell3">
    <w:name w:val="Table Simple 3"/>
    <w:basedOn w:val="Normaltabell"/>
    <w:uiPriority w:val="99"/>
    <w:semiHidden/>
    <w:unhideWhenUsed/>
    <w:rsid w:val="002D0E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Diskrettabell1">
    <w:name w:val="Table Subtle 1"/>
    <w:basedOn w:val="Normaltabell"/>
    <w:uiPriority w:val="99"/>
    <w:semiHidden/>
    <w:unhideWhenUsed/>
    <w:rsid w:val="002D0E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Diskrettabell2">
    <w:name w:val="Table Subtle 2"/>
    <w:basedOn w:val="Normaltabell"/>
    <w:uiPriority w:val="99"/>
    <w:semiHidden/>
    <w:unhideWhenUsed/>
    <w:rsid w:val="002D0E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tema">
    <w:name w:val="Table Theme"/>
    <w:basedOn w:val="Normaltabell"/>
    <w:uiPriority w:val="99"/>
    <w:semiHidden/>
    <w:unhideWhenUsed/>
    <w:rsid w:val="002D0E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btabell1">
    <w:name w:val="Table Web 1"/>
    <w:basedOn w:val="Normaltabell"/>
    <w:uiPriority w:val="99"/>
    <w:semiHidden/>
    <w:unhideWhenUsed/>
    <w:rsid w:val="002D0E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2">
    <w:name w:val="Table Web 2"/>
    <w:basedOn w:val="Normaltabell"/>
    <w:uiPriority w:val="99"/>
    <w:semiHidden/>
    <w:unhideWhenUsed/>
    <w:rsid w:val="002D0E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btabell3">
    <w:name w:val="Table Web 3"/>
    <w:basedOn w:val="Normaltabell"/>
    <w:uiPriority w:val="99"/>
    <w:semiHidden/>
    <w:unhideWhenUsed/>
    <w:rsid w:val="002D0E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ubrik">
    <w:name w:val="Title"/>
    <w:basedOn w:val="Normal"/>
    <w:link w:val="RubrikChar"/>
    <w:uiPriority w:val="10"/>
    <w:semiHidden/>
    <w:unhideWhenUsed/>
    <w:rsid w:val="00D92F89"/>
    <w:pPr>
      <w:spacing w:after="0"/>
      <w:contextualSpacing/>
    </w:pPr>
    <w:rPr>
      <w:rFonts w:asciiTheme="majorHAnsi" w:eastAsiaTheme="majorEastAsia" w:hAnsiTheme="majorHAnsi" w:cstheme="majorBidi"/>
      <w:color w:val="auto"/>
      <w:kern w:val="28"/>
      <w:sz w:val="56"/>
      <w:szCs w:val="56"/>
    </w:rPr>
  </w:style>
  <w:style w:type="character" w:customStyle="1" w:styleId="RubrikChar">
    <w:name w:val="Rubrik Char"/>
    <w:basedOn w:val="Standardstycketeckensnitt"/>
    <w:link w:val="Rubrik"/>
    <w:uiPriority w:val="10"/>
    <w:semiHidden/>
    <w:rsid w:val="00D92F89"/>
    <w:rPr>
      <w:rFonts w:asciiTheme="majorHAnsi" w:eastAsiaTheme="majorEastAsia" w:hAnsiTheme="majorHAnsi" w:cstheme="majorBidi"/>
      <w:color w:val="auto"/>
      <w:kern w:val="28"/>
      <w:sz w:val="56"/>
      <w:szCs w:val="56"/>
    </w:rPr>
  </w:style>
  <w:style w:type="paragraph" w:styleId="Citatfrteckningsrubrik">
    <w:name w:val="toa heading"/>
    <w:basedOn w:val="Normal"/>
    <w:next w:val="Normal"/>
    <w:uiPriority w:val="99"/>
    <w:semiHidden/>
    <w:unhideWhenUsed/>
    <w:rsid w:val="002D0EBC"/>
    <w:pPr>
      <w:spacing w:before="120"/>
    </w:pPr>
    <w:rPr>
      <w:rFonts w:asciiTheme="majorHAnsi" w:eastAsiaTheme="majorEastAsia" w:hAnsiTheme="majorHAnsi" w:cstheme="majorBidi"/>
      <w:b/>
      <w:bCs/>
      <w:sz w:val="24"/>
      <w:szCs w:val="24"/>
    </w:rPr>
  </w:style>
  <w:style w:type="paragraph" w:styleId="Innehll1">
    <w:name w:val="toc 1"/>
    <w:basedOn w:val="Normal"/>
    <w:next w:val="Normal"/>
    <w:autoRedefine/>
    <w:uiPriority w:val="39"/>
    <w:semiHidden/>
    <w:unhideWhenUsed/>
    <w:rsid w:val="002D0EBC"/>
    <w:pPr>
      <w:spacing w:after="100"/>
    </w:pPr>
  </w:style>
  <w:style w:type="paragraph" w:styleId="Innehll2">
    <w:name w:val="toc 2"/>
    <w:basedOn w:val="Normal"/>
    <w:next w:val="Normal"/>
    <w:autoRedefine/>
    <w:uiPriority w:val="39"/>
    <w:semiHidden/>
    <w:unhideWhenUsed/>
    <w:rsid w:val="002D0EBC"/>
    <w:pPr>
      <w:spacing w:after="100"/>
      <w:ind w:left="220"/>
    </w:pPr>
  </w:style>
  <w:style w:type="paragraph" w:styleId="Innehll3">
    <w:name w:val="toc 3"/>
    <w:basedOn w:val="Normal"/>
    <w:next w:val="Normal"/>
    <w:autoRedefine/>
    <w:uiPriority w:val="39"/>
    <w:semiHidden/>
    <w:unhideWhenUsed/>
    <w:rsid w:val="002D0EBC"/>
    <w:pPr>
      <w:spacing w:after="100"/>
      <w:ind w:left="440"/>
    </w:pPr>
  </w:style>
  <w:style w:type="paragraph" w:styleId="Innehll4">
    <w:name w:val="toc 4"/>
    <w:basedOn w:val="Normal"/>
    <w:next w:val="Normal"/>
    <w:autoRedefine/>
    <w:uiPriority w:val="39"/>
    <w:semiHidden/>
    <w:unhideWhenUsed/>
    <w:rsid w:val="002D0EBC"/>
    <w:pPr>
      <w:spacing w:after="100"/>
      <w:ind w:left="660"/>
    </w:pPr>
  </w:style>
  <w:style w:type="paragraph" w:styleId="Innehll5">
    <w:name w:val="toc 5"/>
    <w:basedOn w:val="Normal"/>
    <w:next w:val="Normal"/>
    <w:autoRedefine/>
    <w:uiPriority w:val="39"/>
    <w:semiHidden/>
    <w:unhideWhenUsed/>
    <w:rsid w:val="002D0EBC"/>
    <w:pPr>
      <w:spacing w:after="100"/>
      <w:ind w:left="880"/>
    </w:pPr>
  </w:style>
  <w:style w:type="paragraph" w:styleId="Innehll6">
    <w:name w:val="toc 6"/>
    <w:basedOn w:val="Normal"/>
    <w:next w:val="Normal"/>
    <w:autoRedefine/>
    <w:uiPriority w:val="39"/>
    <w:semiHidden/>
    <w:unhideWhenUsed/>
    <w:rsid w:val="002D0EBC"/>
    <w:pPr>
      <w:spacing w:after="100"/>
      <w:ind w:left="1100"/>
    </w:pPr>
  </w:style>
  <w:style w:type="paragraph" w:styleId="Innehll7">
    <w:name w:val="toc 7"/>
    <w:basedOn w:val="Normal"/>
    <w:next w:val="Normal"/>
    <w:autoRedefine/>
    <w:uiPriority w:val="39"/>
    <w:semiHidden/>
    <w:unhideWhenUsed/>
    <w:rsid w:val="002D0EBC"/>
    <w:pPr>
      <w:spacing w:after="100"/>
      <w:ind w:left="1320"/>
    </w:pPr>
  </w:style>
  <w:style w:type="paragraph" w:styleId="Innehll8">
    <w:name w:val="toc 8"/>
    <w:basedOn w:val="Normal"/>
    <w:next w:val="Normal"/>
    <w:autoRedefine/>
    <w:uiPriority w:val="39"/>
    <w:semiHidden/>
    <w:unhideWhenUsed/>
    <w:rsid w:val="002D0EBC"/>
    <w:pPr>
      <w:spacing w:after="100"/>
      <w:ind w:left="1540"/>
    </w:pPr>
  </w:style>
  <w:style w:type="paragraph" w:styleId="Innehll9">
    <w:name w:val="toc 9"/>
    <w:basedOn w:val="Normal"/>
    <w:next w:val="Normal"/>
    <w:autoRedefine/>
    <w:uiPriority w:val="39"/>
    <w:semiHidden/>
    <w:unhideWhenUsed/>
    <w:rsid w:val="002D0EBC"/>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xenor003\AppData\Roaming\Microsoft\Templates\Brevpapper%20och%20brevhuvud%20med%20vintermotiv.dotx" TargetMode="External"/></Relationship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5F96304320BB4BBEE1CAC8D53F75B8" ma:contentTypeVersion="8" ma:contentTypeDescription="Create a new document." ma:contentTypeScope="" ma:versionID="9bface9f9ccf88ee929a4a7e8b238bfa">
  <xsd:schema xmlns:xsd="http://www.w3.org/2001/XMLSchema" xmlns:xs="http://www.w3.org/2001/XMLSchema" xmlns:p="http://schemas.microsoft.com/office/2006/metadata/properties" xmlns:ns3="84418f11-bcab-460b-9aa9-62855e998564" targetNamespace="http://schemas.microsoft.com/office/2006/metadata/properties" ma:root="true" ma:fieldsID="3dd708069ed62334440f507d677279b9" ns3:_="">
    <xsd:import namespace="84418f11-bcab-460b-9aa9-62855e99856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418f11-bcab-460b-9aa9-62855e9985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447B56-0DB9-4902-8522-E585881EDF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418f11-bcab-460b-9aa9-62855e9985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C02F5B-C4F2-4837-B0B9-C6798D62D530}">
  <ds:schemaRefs>
    <ds:schemaRef ds:uri="http://schemas.microsoft.com/sharepoint/v3/contenttype/forms"/>
  </ds:schemaRefs>
</ds:datastoreItem>
</file>

<file path=customXml/itemProps3.xml><?xml version="1.0" encoding="utf-8"?>
<ds:datastoreItem xmlns:ds="http://schemas.openxmlformats.org/officeDocument/2006/customXml" ds:itemID="{5FFA205B-1513-4CF1-8D15-D6E9C043463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84418f11-bcab-460b-9aa9-62855e99856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Brevpapper och brevhuvud med vintermotiv</Template>
  <TotalTime>118</TotalTime>
  <Pages>1</Pages>
  <Words>231</Words>
  <Characters>1230</Characters>
  <Application>Microsoft Office Word</Application>
  <DocSecurity>0</DocSecurity>
  <Lines>10</Lines>
  <Paragraphs>2</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Nors Axel</dc:creator>
  <cp:lastModifiedBy>Nors Axel</cp:lastModifiedBy>
  <cp:revision>1</cp:revision>
  <cp:lastPrinted>2020-01-08T12:35:00Z</cp:lastPrinted>
  <dcterms:created xsi:type="dcterms:W3CDTF">2020-01-08T12:07:00Z</dcterms:created>
  <dcterms:modified xsi:type="dcterms:W3CDTF">2020-01-08T14:05:00Z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0x010100335F96304320BB4BBEE1CAC8D53F75B8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